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85D" w:rsidRPr="00E23CDB" w:rsidRDefault="00A74D99" w:rsidP="0018338D">
      <w:pPr>
        <w:spacing w:line="360" w:lineRule="auto"/>
        <w:ind w:left="992" w:hanging="992"/>
        <w:jc w:val="right"/>
        <w:rPr>
          <w:rFonts w:ascii="Calibri" w:hAnsi="Calibri" w:cs="Calibri"/>
          <w:bCs/>
          <w:sz w:val="20"/>
          <w:szCs w:val="20"/>
        </w:rPr>
      </w:pPr>
      <w:bookmarkStart w:id="0" w:name="_GoBack"/>
      <w:bookmarkEnd w:id="0"/>
      <w:r w:rsidRPr="00E23CDB">
        <w:rPr>
          <w:rFonts w:ascii="Calibri" w:hAnsi="Calibri" w:cs="Calibri"/>
          <w:bCs/>
          <w:sz w:val="20"/>
          <w:szCs w:val="20"/>
        </w:rPr>
        <w:t xml:space="preserve">Załącznik Nr </w:t>
      </w:r>
      <w:r w:rsidR="00B14E6D" w:rsidRPr="00E23CDB">
        <w:rPr>
          <w:rFonts w:ascii="Calibri" w:hAnsi="Calibri" w:cs="Calibri"/>
          <w:bCs/>
          <w:sz w:val="20"/>
          <w:szCs w:val="20"/>
        </w:rPr>
        <w:t>2</w:t>
      </w:r>
      <w:r w:rsidR="00B97CA5" w:rsidRPr="00E23CDB">
        <w:rPr>
          <w:rFonts w:ascii="Calibri" w:hAnsi="Calibri" w:cs="Calibri"/>
          <w:bCs/>
          <w:sz w:val="20"/>
          <w:szCs w:val="20"/>
        </w:rPr>
        <w:t xml:space="preserve"> do zapytania</w:t>
      </w:r>
      <w:r w:rsidR="00B71506" w:rsidRPr="00E23CDB">
        <w:rPr>
          <w:rFonts w:ascii="Calibri" w:hAnsi="Calibri" w:cs="Calibri"/>
          <w:bCs/>
          <w:sz w:val="20"/>
          <w:szCs w:val="20"/>
        </w:rPr>
        <w:t xml:space="preserve"> o</w:t>
      </w:r>
      <w:r w:rsidR="00B97CA5" w:rsidRPr="00E23CDB">
        <w:rPr>
          <w:rFonts w:ascii="Calibri" w:hAnsi="Calibri" w:cs="Calibri"/>
          <w:bCs/>
          <w:sz w:val="20"/>
          <w:szCs w:val="20"/>
        </w:rPr>
        <w:t>fertowego</w:t>
      </w:r>
      <w:r w:rsidR="005D29F7" w:rsidRPr="00E23CDB">
        <w:rPr>
          <w:rFonts w:ascii="Calibri" w:hAnsi="Calibri" w:cs="Calibri"/>
          <w:bCs/>
          <w:sz w:val="20"/>
          <w:szCs w:val="20"/>
        </w:rPr>
        <w:t xml:space="preserve"> WWS-II.</w:t>
      </w:r>
      <w:r w:rsidR="00393C5E">
        <w:rPr>
          <w:rFonts w:ascii="Calibri" w:hAnsi="Calibri" w:cs="Calibri"/>
          <w:bCs/>
          <w:sz w:val="20"/>
          <w:szCs w:val="20"/>
        </w:rPr>
        <w:t>5040</w:t>
      </w:r>
      <w:r w:rsidR="005D29F7" w:rsidRPr="00E23CDB">
        <w:rPr>
          <w:rFonts w:ascii="Calibri" w:hAnsi="Calibri" w:cs="Calibri"/>
          <w:bCs/>
          <w:sz w:val="20"/>
          <w:szCs w:val="20"/>
        </w:rPr>
        <w:t>.</w:t>
      </w:r>
      <w:r w:rsidR="00393C5E">
        <w:rPr>
          <w:rFonts w:ascii="Calibri" w:hAnsi="Calibri" w:cs="Calibri"/>
          <w:bCs/>
          <w:sz w:val="20"/>
          <w:szCs w:val="20"/>
        </w:rPr>
        <w:t>2</w:t>
      </w:r>
      <w:r w:rsidR="005D29F7" w:rsidRPr="00E23CDB">
        <w:rPr>
          <w:rFonts w:ascii="Calibri" w:hAnsi="Calibri" w:cs="Calibri"/>
          <w:bCs/>
          <w:sz w:val="20"/>
          <w:szCs w:val="20"/>
        </w:rPr>
        <w:t>.2026</w:t>
      </w:r>
    </w:p>
    <w:p w:rsidR="001C7AD9" w:rsidRPr="00E23CDB" w:rsidRDefault="001C7AD9" w:rsidP="00A74D99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:rsidR="00E44302" w:rsidRPr="00E23CDB" w:rsidRDefault="00E44302" w:rsidP="00E44302">
      <w:pPr>
        <w:autoSpaceDE w:val="0"/>
        <w:autoSpaceDN w:val="0"/>
        <w:adjustRightInd w:val="0"/>
        <w:jc w:val="center"/>
        <w:rPr>
          <w:rFonts w:ascii="Calibri" w:hAnsi="Calibri" w:cs="Calibri"/>
          <w:bCs/>
          <w:sz w:val="20"/>
          <w:szCs w:val="20"/>
        </w:rPr>
      </w:pPr>
      <w:r w:rsidRPr="00E23CDB">
        <w:rPr>
          <w:rFonts w:ascii="Calibri" w:hAnsi="Calibri" w:cs="Calibri"/>
          <w:bCs/>
          <w:sz w:val="20"/>
          <w:szCs w:val="20"/>
        </w:rPr>
        <w:t>FORMULARZ OFERTY</w:t>
      </w:r>
    </w:p>
    <w:p w:rsidR="00E44302" w:rsidRPr="00E23CDB" w:rsidRDefault="00E44302" w:rsidP="00E44302">
      <w:pPr>
        <w:autoSpaceDE w:val="0"/>
        <w:autoSpaceDN w:val="0"/>
        <w:adjustRightInd w:val="0"/>
        <w:jc w:val="center"/>
        <w:rPr>
          <w:rFonts w:ascii="Calibri" w:hAnsi="Calibri" w:cs="Calibri"/>
          <w:bCs/>
          <w:sz w:val="20"/>
          <w:szCs w:val="20"/>
        </w:rPr>
      </w:pPr>
      <w:r w:rsidRPr="00E23CDB">
        <w:rPr>
          <w:rFonts w:ascii="Calibri" w:hAnsi="Calibri" w:cs="Calibri"/>
          <w:bCs/>
          <w:sz w:val="20"/>
          <w:szCs w:val="20"/>
        </w:rPr>
        <w:t xml:space="preserve">na wykonanie </w:t>
      </w:r>
      <w:r w:rsidRPr="00E23CDB">
        <w:rPr>
          <w:rFonts w:ascii="Calibri" w:hAnsi="Calibri" w:cs="Calibri"/>
          <w:bCs/>
          <w:strike/>
          <w:sz w:val="20"/>
          <w:szCs w:val="20"/>
        </w:rPr>
        <w:t>dostaw</w:t>
      </w:r>
      <w:r w:rsidRPr="00E23CDB">
        <w:rPr>
          <w:rFonts w:ascii="Calibri" w:hAnsi="Calibri" w:cs="Calibri"/>
          <w:bCs/>
          <w:sz w:val="20"/>
          <w:szCs w:val="20"/>
        </w:rPr>
        <w:t>/usługi/</w:t>
      </w:r>
      <w:r w:rsidRPr="00E23CDB">
        <w:rPr>
          <w:rFonts w:ascii="Calibri" w:hAnsi="Calibri" w:cs="Calibri"/>
          <w:bCs/>
          <w:strike/>
          <w:sz w:val="20"/>
          <w:szCs w:val="20"/>
        </w:rPr>
        <w:t>robót budowlanych</w:t>
      </w:r>
      <w:r w:rsidRPr="00E23CDB">
        <w:rPr>
          <w:rFonts w:ascii="Calibri" w:hAnsi="Calibri" w:cs="Calibri"/>
          <w:bCs/>
          <w:sz w:val="20"/>
          <w:szCs w:val="20"/>
        </w:rPr>
        <w:t xml:space="preserve"> o wartości nie przekraczającej</w:t>
      </w:r>
    </w:p>
    <w:p w:rsidR="00011FB4" w:rsidRPr="00E23CDB" w:rsidRDefault="00BE3258" w:rsidP="00E44302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/>
          <w:bCs/>
          <w:sz w:val="20"/>
          <w:szCs w:val="20"/>
        </w:rPr>
        <w:t>kwoty netto 17</w:t>
      </w:r>
      <w:r w:rsidR="00E44302" w:rsidRPr="00E23CDB">
        <w:rPr>
          <w:rFonts w:ascii="Calibri" w:hAnsi="Calibri" w:cs="Calibri"/>
          <w:b/>
          <w:bCs/>
          <w:sz w:val="20"/>
          <w:szCs w:val="20"/>
        </w:rPr>
        <w:t>0 000 zł.</w:t>
      </w:r>
    </w:p>
    <w:p w:rsidR="00E44302" w:rsidRPr="00E23CDB" w:rsidRDefault="00E44302" w:rsidP="00011FB4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:rsidR="001C7AD9" w:rsidRPr="00E23CDB" w:rsidRDefault="00011FB4" w:rsidP="0084520B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Cs/>
          <w:sz w:val="20"/>
          <w:szCs w:val="20"/>
        </w:rPr>
        <w:t xml:space="preserve">W odpowiedzi na zaproszenie </w:t>
      </w:r>
      <w:r w:rsidR="00954066" w:rsidRPr="00E23CDB">
        <w:rPr>
          <w:rFonts w:ascii="Calibri" w:hAnsi="Calibri" w:cs="Calibri"/>
          <w:bCs/>
          <w:sz w:val="20"/>
          <w:szCs w:val="20"/>
        </w:rPr>
        <w:t>do złożenia oferty cenowej na</w:t>
      </w:r>
      <w:r w:rsidR="0084520B" w:rsidRPr="00E23CDB">
        <w:rPr>
          <w:rFonts w:ascii="Calibri" w:hAnsi="Calibri" w:cs="Calibri"/>
          <w:bCs/>
          <w:sz w:val="20"/>
          <w:szCs w:val="20"/>
        </w:rPr>
        <w:t xml:space="preserve"> zadanie pn.</w:t>
      </w:r>
      <w:r w:rsidR="00954066" w:rsidRPr="00E23CDB">
        <w:rPr>
          <w:rFonts w:ascii="Calibri" w:hAnsi="Calibri" w:cs="Calibri"/>
          <w:bCs/>
          <w:sz w:val="20"/>
          <w:szCs w:val="20"/>
        </w:rPr>
        <w:t xml:space="preserve">: </w:t>
      </w:r>
      <w:r w:rsidR="00954066" w:rsidRPr="00E23CDB">
        <w:rPr>
          <w:rFonts w:ascii="Calibri" w:hAnsi="Calibri" w:cs="Calibri"/>
          <w:b/>
          <w:bCs/>
          <w:sz w:val="20"/>
          <w:szCs w:val="20"/>
        </w:rPr>
        <w:t>„</w:t>
      </w:r>
      <w:r w:rsidR="0084520B" w:rsidRPr="00E23CDB">
        <w:rPr>
          <w:rFonts w:ascii="Calibri" w:hAnsi="Calibri" w:cs="Calibri"/>
          <w:b/>
          <w:bCs/>
          <w:sz w:val="20"/>
          <w:szCs w:val="20"/>
        </w:rPr>
        <w:t>Organizacja i realizacja Gali podsumowującej rok 2026 w Społeczniku na 5! Programie wspierania inicjatyw oddolnych na lata 2025-2029 w dniu 11 lutego 2027 roku w Bałtyckim Teatrze Dramatycznym w Koszalinie.</w:t>
      </w:r>
      <w:r w:rsidRPr="00E23CDB">
        <w:rPr>
          <w:rFonts w:ascii="Calibri" w:hAnsi="Calibri" w:cs="Calibri"/>
          <w:b/>
          <w:bCs/>
          <w:sz w:val="20"/>
          <w:szCs w:val="20"/>
        </w:rPr>
        <w:t>”</w:t>
      </w:r>
    </w:p>
    <w:p w:rsidR="001C7AD9" w:rsidRPr="00E23CDB" w:rsidRDefault="001C7AD9" w:rsidP="00A74D99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:rsidR="00011FB4" w:rsidRPr="00E23CDB" w:rsidRDefault="00011FB4" w:rsidP="00011FB4">
      <w:pPr>
        <w:numPr>
          <w:ilvl w:val="0"/>
          <w:numId w:val="32"/>
        </w:numPr>
        <w:tabs>
          <w:tab w:val="clear" w:pos="493"/>
          <w:tab w:val="num" w:pos="360"/>
          <w:tab w:val="num" w:pos="853"/>
        </w:tabs>
        <w:autoSpaceDE w:val="0"/>
        <w:autoSpaceDN w:val="0"/>
        <w:adjustRightInd w:val="0"/>
        <w:spacing w:before="120"/>
        <w:ind w:left="360" w:hanging="360"/>
        <w:jc w:val="both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/>
          <w:bCs/>
          <w:sz w:val="20"/>
          <w:szCs w:val="20"/>
        </w:rPr>
        <w:t xml:space="preserve">Dane </w:t>
      </w:r>
      <w:r w:rsidR="00093B0A" w:rsidRPr="00093B0A">
        <w:rPr>
          <w:rFonts w:ascii="Calibri" w:hAnsi="Calibri" w:cs="Calibri"/>
          <w:b/>
          <w:bCs/>
          <w:sz w:val="20"/>
          <w:szCs w:val="20"/>
        </w:rPr>
        <w:t>Wykonawcy</w:t>
      </w:r>
      <w:r w:rsidRPr="00E23CDB">
        <w:rPr>
          <w:rFonts w:ascii="Calibri" w:hAnsi="Calibri" w:cs="Calibri"/>
          <w:b/>
          <w:bCs/>
          <w:sz w:val="20"/>
          <w:szCs w:val="20"/>
        </w:rPr>
        <w:t>:</w:t>
      </w:r>
    </w:p>
    <w:p w:rsidR="00011FB4" w:rsidRPr="00E23CDB" w:rsidRDefault="00011FB4" w:rsidP="00BE3258">
      <w:pPr>
        <w:numPr>
          <w:ilvl w:val="0"/>
          <w:numId w:val="33"/>
        </w:numPr>
        <w:tabs>
          <w:tab w:val="right" w:leader="dot" w:pos="8505"/>
        </w:tabs>
        <w:spacing w:before="12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Nazwa rejestracyjna </w:t>
      </w:r>
      <w:bookmarkStart w:id="1" w:name="_Hlk242874771"/>
      <w:r w:rsidR="00093B0A">
        <w:rPr>
          <w:rFonts w:ascii="Calibri" w:hAnsi="Calibri" w:cs="Calibri"/>
          <w:sz w:val="20"/>
          <w:szCs w:val="20"/>
        </w:rPr>
        <w:t>Wykonawcy</w:t>
      </w:r>
      <w:bookmarkEnd w:id="1"/>
      <w:r w:rsidRPr="00E23CDB">
        <w:rPr>
          <w:rFonts w:ascii="Calibri" w:hAnsi="Calibri" w:cs="Calibri"/>
          <w:sz w:val="20"/>
          <w:szCs w:val="20"/>
        </w:rPr>
        <w:t xml:space="preserve">: </w:t>
      </w:r>
      <w:r w:rsidR="00BE3258" w:rsidRPr="00E23CDB">
        <w:rPr>
          <w:rFonts w:ascii="Calibri" w:hAnsi="Calibri" w:cs="Calibri"/>
          <w:sz w:val="20"/>
          <w:szCs w:val="20"/>
        </w:rPr>
        <w:tab/>
      </w:r>
    </w:p>
    <w:p w:rsidR="00011FB4" w:rsidRPr="00E23CDB" w:rsidRDefault="00011FB4" w:rsidP="00BE3258">
      <w:pPr>
        <w:numPr>
          <w:ilvl w:val="0"/>
          <w:numId w:val="33"/>
        </w:numPr>
        <w:tabs>
          <w:tab w:val="right" w:leader="dot" w:pos="8505"/>
        </w:tabs>
        <w:spacing w:before="24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Dane rejestracyjne, nr KRS, </w:t>
      </w:r>
      <w:r w:rsidR="00BE3258" w:rsidRPr="00E23CDB">
        <w:rPr>
          <w:rFonts w:ascii="Calibri" w:hAnsi="Calibri" w:cs="Calibri"/>
          <w:sz w:val="20"/>
          <w:szCs w:val="20"/>
        </w:rPr>
        <w:t>nr ewidencji działalności itp.:</w:t>
      </w:r>
      <w:r w:rsidR="00BE3258" w:rsidRPr="00E23CDB">
        <w:rPr>
          <w:rFonts w:ascii="Calibri" w:hAnsi="Calibri" w:cs="Calibri"/>
          <w:sz w:val="20"/>
          <w:szCs w:val="20"/>
        </w:rPr>
        <w:tab/>
      </w:r>
      <w:r w:rsidR="00BE3258" w:rsidRPr="00E23CDB">
        <w:rPr>
          <w:rFonts w:ascii="Calibri" w:hAnsi="Calibri" w:cs="Calibri"/>
          <w:sz w:val="20"/>
          <w:szCs w:val="20"/>
        </w:rPr>
        <w:tab/>
      </w:r>
      <w:r w:rsidRPr="00E23CDB">
        <w:rPr>
          <w:rFonts w:ascii="Calibri" w:hAnsi="Calibri" w:cs="Calibri"/>
          <w:sz w:val="20"/>
          <w:szCs w:val="20"/>
        </w:rPr>
        <w:t xml:space="preserve"> </w:t>
      </w:r>
    </w:p>
    <w:p w:rsidR="00011FB4" w:rsidRPr="00E23CDB" w:rsidRDefault="00BE3258" w:rsidP="0084520B">
      <w:pPr>
        <w:numPr>
          <w:ilvl w:val="0"/>
          <w:numId w:val="33"/>
        </w:numPr>
        <w:tabs>
          <w:tab w:val="right" w:leader="dot" w:pos="8505"/>
        </w:tabs>
        <w:spacing w:before="240" w:after="24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Nr NIP: </w:t>
      </w:r>
      <w:r w:rsidRPr="00E23CDB">
        <w:rPr>
          <w:rFonts w:ascii="Calibri" w:hAnsi="Calibri" w:cs="Calibri"/>
          <w:sz w:val="20"/>
          <w:szCs w:val="20"/>
        </w:rPr>
        <w:tab/>
      </w:r>
    </w:p>
    <w:p w:rsidR="00011FB4" w:rsidRPr="00E23CDB" w:rsidRDefault="00011FB4" w:rsidP="00011FB4">
      <w:pPr>
        <w:numPr>
          <w:ilvl w:val="0"/>
          <w:numId w:val="33"/>
        </w:numPr>
        <w:spacing w:line="360" w:lineRule="auto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Osoba/y uprawnione do reprezentowania </w:t>
      </w:r>
      <w:r w:rsidR="00093B0A">
        <w:rPr>
          <w:rFonts w:ascii="Calibri" w:hAnsi="Calibri" w:cs="Calibri"/>
          <w:sz w:val="20"/>
          <w:szCs w:val="20"/>
        </w:rPr>
        <w:t>Wykonawcy</w:t>
      </w:r>
      <w:r w:rsidRPr="00E23CDB">
        <w:rPr>
          <w:rFonts w:ascii="Calibri" w:hAnsi="Calibri" w:cs="Calibri"/>
          <w:sz w:val="20"/>
          <w:szCs w:val="20"/>
        </w:rPr>
        <w:t xml:space="preserve"> (złożenia oferty, podpisania umowy)</w:t>
      </w:r>
    </w:p>
    <w:p w:rsidR="00BE3258" w:rsidRPr="00E23CDB" w:rsidRDefault="00BE3258" w:rsidP="00BE3258">
      <w:pPr>
        <w:tabs>
          <w:tab w:val="right" w:leader="dot" w:pos="8505"/>
        </w:tabs>
        <w:spacing w:line="360" w:lineRule="auto"/>
        <w:ind w:left="720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>imię i nazwisko, funkcja:</w:t>
      </w:r>
      <w:r w:rsidRPr="00E23CDB">
        <w:rPr>
          <w:rFonts w:ascii="Calibri" w:hAnsi="Calibri" w:cs="Calibri"/>
          <w:sz w:val="20"/>
          <w:szCs w:val="20"/>
        </w:rPr>
        <w:tab/>
      </w:r>
    </w:p>
    <w:p w:rsidR="00011FB4" w:rsidRPr="00E23CDB" w:rsidRDefault="00011FB4" w:rsidP="00BE3258">
      <w:pPr>
        <w:numPr>
          <w:ilvl w:val="0"/>
          <w:numId w:val="33"/>
        </w:numPr>
        <w:tabs>
          <w:tab w:val="right" w:leader="dot" w:pos="8505"/>
        </w:tabs>
        <w:spacing w:line="360" w:lineRule="auto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Adres </w:t>
      </w:r>
      <w:r w:rsidR="00093B0A" w:rsidRPr="00093B0A">
        <w:rPr>
          <w:rFonts w:ascii="Calibri" w:hAnsi="Calibri" w:cs="Calibri"/>
          <w:sz w:val="20"/>
          <w:szCs w:val="20"/>
        </w:rPr>
        <w:t>Wykonawcy</w:t>
      </w:r>
      <w:r w:rsidRPr="00E23CDB">
        <w:rPr>
          <w:rFonts w:ascii="Calibri" w:hAnsi="Calibri" w:cs="Calibri"/>
          <w:sz w:val="20"/>
          <w:szCs w:val="20"/>
        </w:rPr>
        <w:t xml:space="preserve">:. </w:t>
      </w:r>
      <w:r w:rsidR="00BE3258" w:rsidRPr="00E23CDB">
        <w:rPr>
          <w:rFonts w:ascii="Calibri" w:hAnsi="Calibri" w:cs="Calibri"/>
          <w:sz w:val="20"/>
          <w:szCs w:val="20"/>
        </w:rPr>
        <w:tab/>
      </w:r>
    </w:p>
    <w:p w:rsidR="00BE3258" w:rsidRPr="00E23CDB" w:rsidRDefault="00BE3258" w:rsidP="00BE3258">
      <w:pPr>
        <w:numPr>
          <w:ilvl w:val="0"/>
          <w:numId w:val="33"/>
        </w:numPr>
        <w:tabs>
          <w:tab w:val="right" w:leader="dot" w:pos="8505"/>
        </w:tabs>
        <w:spacing w:before="24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Numer telefonu: </w:t>
      </w:r>
      <w:r w:rsidRPr="00E23CDB">
        <w:rPr>
          <w:rFonts w:ascii="Calibri" w:hAnsi="Calibri" w:cs="Calibri"/>
          <w:sz w:val="20"/>
          <w:szCs w:val="20"/>
        </w:rPr>
        <w:tab/>
      </w:r>
    </w:p>
    <w:p w:rsidR="00011FB4" w:rsidRPr="00E23CDB" w:rsidRDefault="00011FB4" w:rsidP="00BE3258">
      <w:pPr>
        <w:numPr>
          <w:ilvl w:val="0"/>
          <w:numId w:val="33"/>
        </w:numPr>
        <w:tabs>
          <w:tab w:val="right" w:leader="dot" w:pos="8505"/>
        </w:tabs>
        <w:spacing w:before="24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Adres e-mail:  </w:t>
      </w:r>
      <w:r w:rsidR="00BE3258" w:rsidRPr="00E23CDB">
        <w:rPr>
          <w:rFonts w:ascii="Calibri" w:hAnsi="Calibri" w:cs="Calibri"/>
          <w:sz w:val="20"/>
          <w:szCs w:val="20"/>
        </w:rPr>
        <w:tab/>
      </w:r>
    </w:p>
    <w:p w:rsidR="00011FB4" w:rsidRPr="00E23CDB" w:rsidRDefault="00011FB4" w:rsidP="00BE3258">
      <w:pPr>
        <w:numPr>
          <w:ilvl w:val="0"/>
          <w:numId w:val="33"/>
        </w:numPr>
        <w:tabs>
          <w:tab w:val="right" w:leader="dot" w:pos="8505"/>
        </w:tabs>
        <w:spacing w:before="240" w:after="240"/>
        <w:ind w:left="714" w:hanging="357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Numer konta bankowego : </w:t>
      </w:r>
      <w:r w:rsidR="00BE3258" w:rsidRPr="00E23CDB">
        <w:rPr>
          <w:rFonts w:ascii="Calibri" w:hAnsi="Calibri" w:cs="Calibri"/>
          <w:sz w:val="20"/>
          <w:szCs w:val="20"/>
        </w:rPr>
        <w:tab/>
      </w:r>
    </w:p>
    <w:p w:rsidR="00A74D99" w:rsidRPr="00E23CDB" w:rsidRDefault="00A74D99" w:rsidP="00572854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before="120" w:line="276" w:lineRule="auto"/>
        <w:ind w:left="360" w:hanging="360"/>
        <w:jc w:val="both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/>
          <w:bCs/>
          <w:sz w:val="20"/>
          <w:szCs w:val="20"/>
        </w:rPr>
        <w:t xml:space="preserve">Nazwa i adres </w:t>
      </w:r>
      <w:r w:rsidR="00B97CA5" w:rsidRPr="00E23CDB">
        <w:rPr>
          <w:rFonts w:ascii="Calibri" w:hAnsi="Calibri" w:cs="Calibri"/>
          <w:b/>
          <w:bCs/>
          <w:sz w:val="20"/>
          <w:szCs w:val="20"/>
        </w:rPr>
        <w:t>Zamawiającego</w:t>
      </w:r>
      <w:r w:rsidRPr="00E23CDB">
        <w:rPr>
          <w:rFonts w:ascii="Calibri" w:hAnsi="Calibri" w:cs="Calibri"/>
          <w:b/>
          <w:bCs/>
          <w:sz w:val="20"/>
          <w:szCs w:val="20"/>
        </w:rPr>
        <w:t>:</w:t>
      </w:r>
    </w:p>
    <w:p w:rsidR="00A74D99" w:rsidRPr="00E23CDB" w:rsidRDefault="00C37DCF" w:rsidP="00011FB4">
      <w:pPr>
        <w:autoSpaceDE w:val="0"/>
        <w:autoSpaceDN w:val="0"/>
        <w:adjustRightInd w:val="0"/>
        <w:spacing w:before="120" w:line="276" w:lineRule="auto"/>
        <w:rPr>
          <w:rFonts w:ascii="Calibri" w:hAnsi="Calibri" w:cs="Calibri"/>
          <w:bCs/>
          <w:sz w:val="20"/>
          <w:szCs w:val="20"/>
        </w:rPr>
      </w:pPr>
      <w:r w:rsidRPr="00E23CDB">
        <w:rPr>
          <w:rFonts w:ascii="Calibri" w:hAnsi="Calibri" w:cs="Calibri"/>
          <w:bCs/>
          <w:sz w:val="20"/>
          <w:szCs w:val="20"/>
        </w:rPr>
        <w:t>Województwo Zachodniopomorskie -  ul. Marszałka</w:t>
      </w:r>
      <w:r w:rsidR="0083576B" w:rsidRPr="00E23CDB">
        <w:rPr>
          <w:rFonts w:ascii="Calibri" w:hAnsi="Calibri" w:cs="Calibri"/>
          <w:bCs/>
          <w:sz w:val="20"/>
          <w:szCs w:val="20"/>
        </w:rPr>
        <w:t xml:space="preserve"> </w:t>
      </w:r>
      <w:r w:rsidRPr="00E23CDB">
        <w:rPr>
          <w:rFonts w:ascii="Calibri" w:hAnsi="Calibri" w:cs="Calibri"/>
          <w:bCs/>
          <w:sz w:val="20"/>
          <w:szCs w:val="20"/>
        </w:rPr>
        <w:t>Józefa Piłsudskiego 40, 70-421 Szczecin</w:t>
      </w:r>
    </w:p>
    <w:p w:rsidR="00C83A84" w:rsidRPr="00E23CDB" w:rsidRDefault="00A74D99" w:rsidP="00572854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before="120" w:line="276" w:lineRule="auto"/>
        <w:ind w:left="360" w:hanging="360"/>
        <w:jc w:val="both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/>
          <w:bCs/>
          <w:sz w:val="20"/>
          <w:szCs w:val="20"/>
        </w:rPr>
        <w:t>Nazwa przedmiotu zamówienia:</w:t>
      </w:r>
    </w:p>
    <w:p w:rsidR="0084520B" w:rsidRPr="00E23CDB" w:rsidRDefault="0084520B" w:rsidP="003D1E53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E23CDB">
        <w:rPr>
          <w:rFonts w:ascii="Calibri" w:hAnsi="Calibri" w:cs="Calibri"/>
          <w:b/>
          <w:sz w:val="20"/>
          <w:szCs w:val="20"/>
        </w:rPr>
        <w:t>Organizacja i realizacja Gali podsumowującej rok 2026 w Społeczniku na 5! Programie wspierania inicjatyw oddolnych na lata 2025-2029 w dniu 11 lutego 2027 roku w Bałtyckim Teatrze Dramatycznym w Koszalinie</w:t>
      </w:r>
    </w:p>
    <w:p w:rsidR="00EA1E81" w:rsidRPr="00E23CDB" w:rsidRDefault="003D1E53" w:rsidP="003D1E53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bCs/>
          <w:sz w:val="20"/>
          <w:szCs w:val="20"/>
          <w:u w:val="single"/>
        </w:rPr>
      </w:pPr>
      <w:r w:rsidRPr="00E23CDB">
        <w:rPr>
          <w:rFonts w:ascii="Calibri" w:hAnsi="Calibri" w:cs="Calibri"/>
          <w:bCs/>
          <w:sz w:val="20"/>
          <w:szCs w:val="20"/>
          <w:u w:val="single"/>
        </w:rPr>
        <w:t>Zapytanie ofertowe w postępowaniu o udzielenie zamówienia publicznego, którego wartość nie przekracza kwoty, o której mowa w art. 2 ust.1 pkt 1 ustawy Prawo Zamówień Publicznych z dnia 11.09.2019 r.</w:t>
      </w:r>
    </w:p>
    <w:p w:rsidR="00A72025" w:rsidRPr="00E23CDB" w:rsidRDefault="00A72025" w:rsidP="003D1E53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bCs/>
          <w:sz w:val="20"/>
          <w:szCs w:val="20"/>
          <w:u w:val="single"/>
        </w:rPr>
      </w:pPr>
    </w:p>
    <w:p w:rsidR="003D1E53" w:rsidRPr="00E23CDB" w:rsidRDefault="00E44302" w:rsidP="00E44302">
      <w:pPr>
        <w:numPr>
          <w:ilvl w:val="0"/>
          <w:numId w:val="7"/>
        </w:numPr>
        <w:tabs>
          <w:tab w:val="clear" w:pos="493"/>
          <w:tab w:val="num" w:pos="284"/>
        </w:tabs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E23CDB">
        <w:rPr>
          <w:rFonts w:ascii="Calibri" w:hAnsi="Calibri" w:cs="Calibri"/>
          <w:b/>
          <w:bCs/>
          <w:sz w:val="20"/>
          <w:szCs w:val="20"/>
        </w:rPr>
        <w:t>Tryb postępowania: Zapytanie ofertowe</w:t>
      </w:r>
      <w:r w:rsidR="00011FB4" w:rsidRPr="00E23CDB">
        <w:rPr>
          <w:rFonts w:ascii="Calibri" w:hAnsi="Calibri" w:cs="Calibri"/>
          <w:b/>
          <w:bCs/>
          <w:sz w:val="20"/>
          <w:szCs w:val="20"/>
        </w:rPr>
        <w:t>:</w:t>
      </w:r>
    </w:p>
    <w:p w:rsidR="00EA1E81" w:rsidRPr="00E23CDB" w:rsidRDefault="00EA1E81" w:rsidP="003D1E53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:rsidR="003D1E53" w:rsidRPr="00E23CDB" w:rsidRDefault="005D29F7" w:rsidP="005D29F7">
      <w:pPr>
        <w:pStyle w:val="Bezodstpw"/>
        <w:numPr>
          <w:ilvl w:val="0"/>
          <w:numId w:val="36"/>
        </w:numPr>
        <w:spacing w:after="240" w:line="276" w:lineRule="auto"/>
        <w:jc w:val="both"/>
        <w:rPr>
          <w:rFonts w:cs="Calibri"/>
          <w:b/>
          <w:sz w:val="20"/>
          <w:szCs w:val="20"/>
        </w:rPr>
      </w:pPr>
      <w:r w:rsidRPr="00E23CDB">
        <w:rPr>
          <w:rFonts w:cs="Calibri"/>
          <w:b/>
          <w:sz w:val="20"/>
          <w:szCs w:val="20"/>
        </w:rPr>
        <w:t>Kryterium</w:t>
      </w:r>
      <w:r w:rsidR="003D1E53" w:rsidRPr="00E23CDB">
        <w:rPr>
          <w:rFonts w:cs="Calibri"/>
          <w:b/>
          <w:sz w:val="20"/>
          <w:szCs w:val="20"/>
        </w:rPr>
        <w:t xml:space="preserve"> „cena”:</w:t>
      </w:r>
    </w:p>
    <w:p w:rsidR="001C7AD9" w:rsidRPr="00E23CDB" w:rsidRDefault="001C7AD9" w:rsidP="00BE3258">
      <w:pPr>
        <w:pStyle w:val="Bezodstpw"/>
        <w:tabs>
          <w:tab w:val="center" w:leader="dot" w:pos="5670"/>
        </w:tabs>
        <w:spacing w:after="240" w:line="276" w:lineRule="auto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>Ja</w:t>
      </w:r>
      <w:r w:rsidR="006D36D2" w:rsidRPr="00E23CDB">
        <w:rPr>
          <w:rFonts w:cs="Calibri"/>
          <w:sz w:val="20"/>
          <w:szCs w:val="20"/>
        </w:rPr>
        <w:t>/my</w:t>
      </w:r>
      <w:r w:rsidRPr="00E23CDB">
        <w:rPr>
          <w:rFonts w:cs="Calibri"/>
          <w:sz w:val="20"/>
          <w:szCs w:val="20"/>
        </w:rPr>
        <w:t xml:space="preserve"> niżej podpisany/a</w:t>
      </w:r>
      <w:r w:rsidR="006D36D2" w:rsidRPr="00E23CDB">
        <w:rPr>
          <w:rFonts w:cs="Calibri"/>
          <w:sz w:val="20"/>
          <w:szCs w:val="20"/>
        </w:rPr>
        <w:t>/ni</w:t>
      </w:r>
      <w:r w:rsidRPr="00E23CDB">
        <w:rPr>
          <w:rFonts w:cs="Calibri"/>
          <w:sz w:val="20"/>
          <w:szCs w:val="20"/>
        </w:rPr>
        <w:t>:</w:t>
      </w:r>
      <w:r w:rsidR="00C24336">
        <w:rPr>
          <w:rFonts w:cs="Calibri"/>
          <w:sz w:val="20"/>
          <w:szCs w:val="20"/>
        </w:rPr>
        <w:t xml:space="preserve"> .....................</w:t>
      </w:r>
      <w:r w:rsidRPr="00E23CDB">
        <w:rPr>
          <w:rFonts w:cs="Calibri"/>
          <w:sz w:val="20"/>
          <w:szCs w:val="20"/>
        </w:rPr>
        <w:t>…………………………………………</w:t>
      </w:r>
      <w:r w:rsidR="00C24336">
        <w:rPr>
          <w:rFonts w:cs="Calibri"/>
          <w:sz w:val="20"/>
          <w:szCs w:val="20"/>
        </w:rPr>
        <w:t>.......</w:t>
      </w:r>
      <w:r w:rsidRPr="00E23CDB">
        <w:rPr>
          <w:rFonts w:cs="Calibri"/>
          <w:sz w:val="20"/>
          <w:szCs w:val="20"/>
        </w:rPr>
        <w:t>…</w:t>
      </w:r>
      <w:r w:rsidR="006D36D2" w:rsidRPr="00E23CDB">
        <w:rPr>
          <w:rFonts w:cs="Calibri"/>
          <w:sz w:val="20"/>
          <w:szCs w:val="20"/>
        </w:rPr>
        <w:t>…………………………. działając w</w:t>
      </w:r>
      <w:r w:rsidR="00C24336">
        <w:rPr>
          <w:rFonts w:cs="Calibri"/>
          <w:sz w:val="20"/>
          <w:szCs w:val="20"/>
        </w:rPr>
        <w:t xml:space="preserve"> </w:t>
      </w:r>
      <w:r w:rsidR="006D36D2" w:rsidRPr="00E23CDB">
        <w:rPr>
          <w:rFonts w:cs="Calibri"/>
          <w:sz w:val="20"/>
          <w:szCs w:val="20"/>
        </w:rPr>
        <w:t>imieniu</w:t>
      </w:r>
      <w:r w:rsidR="00C24336">
        <w:rPr>
          <w:rFonts w:cs="Calibri"/>
          <w:sz w:val="20"/>
          <w:szCs w:val="20"/>
        </w:rPr>
        <w:t xml:space="preserve"> </w:t>
      </w:r>
      <w:r w:rsidRPr="00E23CDB">
        <w:rPr>
          <w:rFonts w:cs="Calibri"/>
          <w:sz w:val="20"/>
          <w:szCs w:val="20"/>
        </w:rPr>
        <w:t>……………………….…………………………</w:t>
      </w:r>
      <w:r w:rsidR="00A72025" w:rsidRPr="00E23CDB">
        <w:rPr>
          <w:rFonts w:cs="Calibri"/>
          <w:sz w:val="20"/>
          <w:szCs w:val="20"/>
        </w:rPr>
        <w:t>…...</w:t>
      </w:r>
      <w:r w:rsidRPr="00E23CDB">
        <w:rPr>
          <w:rFonts w:cs="Calibri"/>
          <w:sz w:val="20"/>
          <w:szCs w:val="20"/>
        </w:rPr>
        <w:t>………………………………</w:t>
      </w:r>
      <w:r w:rsidR="0013081C" w:rsidRPr="00E23CDB">
        <w:rPr>
          <w:rFonts w:cs="Calibri"/>
          <w:sz w:val="20"/>
          <w:szCs w:val="20"/>
        </w:rPr>
        <w:t>…………</w:t>
      </w:r>
      <w:r w:rsidR="00C24336">
        <w:rPr>
          <w:rFonts w:cs="Calibri"/>
          <w:sz w:val="20"/>
          <w:szCs w:val="20"/>
        </w:rPr>
        <w:t>...........</w:t>
      </w:r>
      <w:r w:rsidR="0013081C" w:rsidRPr="00E23CDB">
        <w:rPr>
          <w:rFonts w:cs="Calibri"/>
          <w:sz w:val="20"/>
          <w:szCs w:val="20"/>
        </w:rPr>
        <w:t>………….</w:t>
      </w:r>
      <w:r w:rsidR="00A72025" w:rsidRPr="00E23CDB">
        <w:rPr>
          <w:rFonts w:cs="Calibri"/>
          <w:sz w:val="20"/>
          <w:szCs w:val="20"/>
        </w:rPr>
        <w:t xml:space="preserve"> </w:t>
      </w:r>
      <w:r w:rsidR="00B71506" w:rsidRPr="00E23CDB">
        <w:rPr>
          <w:rFonts w:cs="Calibri"/>
          <w:sz w:val="20"/>
          <w:szCs w:val="20"/>
        </w:rPr>
        <w:t>składam</w:t>
      </w:r>
      <w:r w:rsidR="006D36D2" w:rsidRPr="00E23CDB">
        <w:rPr>
          <w:rFonts w:cs="Calibri"/>
          <w:sz w:val="20"/>
          <w:szCs w:val="20"/>
        </w:rPr>
        <w:t>/y</w:t>
      </w:r>
      <w:r w:rsidR="00B71506" w:rsidRPr="00E23CDB">
        <w:rPr>
          <w:rFonts w:cs="Calibri"/>
          <w:sz w:val="20"/>
          <w:szCs w:val="20"/>
        </w:rPr>
        <w:t xml:space="preserve"> ofertę na wykonanie </w:t>
      </w:r>
      <w:bookmarkStart w:id="2" w:name="_Hlk204777009"/>
      <w:r w:rsidR="00B71506" w:rsidRPr="00E23CDB">
        <w:rPr>
          <w:rFonts w:cs="Calibri"/>
          <w:sz w:val="20"/>
          <w:szCs w:val="20"/>
        </w:rPr>
        <w:t>przedmiotu zamówienia</w:t>
      </w:r>
      <w:bookmarkEnd w:id="2"/>
      <w:r w:rsidR="00F45C86" w:rsidRPr="00E23CDB">
        <w:rPr>
          <w:rFonts w:cs="Calibri"/>
          <w:sz w:val="20"/>
          <w:szCs w:val="20"/>
        </w:rPr>
        <w:t>,</w:t>
      </w:r>
      <w:r w:rsidR="00B71506" w:rsidRPr="00E23CDB">
        <w:rPr>
          <w:rFonts w:cs="Calibri"/>
          <w:sz w:val="20"/>
          <w:szCs w:val="20"/>
        </w:rPr>
        <w:t xml:space="preserve"> zgodni</w:t>
      </w:r>
      <w:r w:rsidR="00F45C86" w:rsidRPr="00E23CDB">
        <w:rPr>
          <w:rFonts w:cs="Calibri"/>
          <w:sz w:val="20"/>
          <w:szCs w:val="20"/>
        </w:rPr>
        <w:t>e</w:t>
      </w:r>
      <w:r w:rsidR="006D36D2" w:rsidRPr="00E23CDB">
        <w:rPr>
          <w:rFonts w:cs="Calibri"/>
          <w:sz w:val="20"/>
          <w:szCs w:val="20"/>
        </w:rPr>
        <w:t xml:space="preserve"> z opisem zawartym w zapytaniu </w:t>
      </w:r>
      <w:r w:rsidR="00B71506" w:rsidRPr="00E23CDB">
        <w:rPr>
          <w:rFonts w:cs="Calibri"/>
          <w:sz w:val="20"/>
          <w:szCs w:val="20"/>
        </w:rPr>
        <w:t>ofertowym.</w:t>
      </w:r>
    </w:p>
    <w:p w:rsidR="00A74D99" w:rsidRPr="00E23CDB" w:rsidRDefault="00A74D99" w:rsidP="003D1E53">
      <w:pPr>
        <w:spacing w:before="120"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 xml:space="preserve">Oferuję/emy wykonanie przedmiotu zamówienia za cenę netto: </w:t>
      </w:r>
    </w:p>
    <w:p w:rsidR="00C24336" w:rsidRDefault="0083576B" w:rsidP="003D1E53">
      <w:pPr>
        <w:spacing w:before="120"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>................................................</w:t>
      </w:r>
      <w:r w:rsidR="00A74D99" w:rsidRPr="00E23CDB">
        <w:rPr>
          <w:rFonts w:ascii="Calibri" w:hAnsi="Calibri" w:cs="Calibri"/>
          <w:sz w:val="20"/>
          <w:szCs w:val="20"/>
        </w:rPr>
        <w:t xml:space="preserve"> zł + </w:t>
      </w:r>
      <w:r w:rsidRPr="00E23CDB">
        <w:rPr>
          <w:rFonts w:ascii="Calibri" w:hAnsi="Calibri" w:cs="Calibri"/>
          <w:sz w:val="20"/>
          <w:szCs w:val="20"/>
        </w:rPr>
        <w:t>.................</w:t>
      </w:r>
      <w:r w:rsidR="00A74D99" w:rsidRPr="00E23CDB">
        <w:rPr>
          <w:rFonts w:ascii="Calibri" w:hAnsi="Calibri" w:cs="Calibri"/>
          <w:sz w:val="20"/>
          <w:szCs w:val="20"/>
        </w:rPr>
        <w:t>% podatek VAT</w:t>
      </w:r>
      <w:r w:rsidR="00B97CA5" w:rsidRPr="00E23CDB">
        <w:rPr>
          <w:rFonts w:ascii="Calibri" w:hAnsi="Calibri" w:cs="Calibri"/>
          <w:sz w:val="20"/>
          <w:szCs w:val="20"/>
        </w:rPr>
        <w:t>, tj.</w:t>
      </w:r>
      <w:r w:rsidR="00A74D99" w:rsidRPr="00E23CDB">
        <w:rPr>
          <w:rFonts w:ascii="Calibri" w:hAnsi="Calibri" w:cs="Calibri"/>
          <w:sz w:val="20"/>
          <w:szCs w:val="20"/>
        </w:rPr>
        <w:t xml:space="preserve"> </w:t>
      </w:r>
      <w:r w:rsidRPr="00E23CDB">
        <w:rPr>
          <w:rFonts w:ascii="Calibri" w:hAnsi="Calibri" w:cs="Calibri"/>
          <w:sz w:val="20"/>
          <w:szCs w:val="20"/>
        </w:rPr>
        <w:t>................................................</w:t>
      </w:r>
      <w:r w:rsidR="00A74D99" w:rsidRPr="00E23CDB">
        <w:rPr>
          <w:rFonts w:ascii="Calibri" w:hAnsi="Calibri" w:cs="Calibri"/>
          <w:sz w:val="20"/>
          <w:szCs w:val="20"/>
        </w:rPr>
        <w:t xml:space="preserve">zł, </w:t>
      </w:r>
    </w:p>
    <w:p w:rsidR="00257A04" w:rsidRDefault="00A74D99" w:rsidP="003D1E53">
      <w:pPr>
        <w:spacing w:before="120"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>łącznie kwota brutto ..............</w:t>
      </w:r>
      <w:r w:rsidR="00F45C86" w:rsidRPr="00E23CDB">
        <w:rPr>
          <w:rFonts w:ascii="Calibri" w:hAnsi="Calibri" w:cs="Calibri"/>
          <w:sz w:val="20"/>
          <w:szCs w:val="20"/>
        </w:rPr>
        <w:t>.....</w:t>
      </w:r>
      <w:r w:rsidRPr="00E23CDB">
        <w:rPr>
          <w:rFonts w:ascii="Calibri" w:hAnsi="Calibri" w:cs="Calibri"/>
          <w:sz w:val="20"/>
          <w:szCs w:val="20"/>
        </w:rPr>
        <w:t>................. zł</w:t>
      </w:r>
      <w:r w:rsidR="00A72025" w:rsidRPr="00E23CDB">
        <w:rPr>
          <w:rFonts w:ascii="Calibri" w:hAnsi="Calibri" w:cs="Calibri"/>
          <w:sz w:val="20"/>
          <w:szCs w:val="20"/>
        </w:rPr>
        <w:t xml:space="preserve"> </w:t>
      </w:r>
      <w:r w:rsidR="00F45C86" w:rsidRPr="00E23CDB">
        <w:rPr>
          <w:rFonts w:ascii="Calibri" w:hAnsi="Calibri" w:cs="Calibri"/>
          <w:sz w:val="20"/>
          <w:szCs w:val="20"/>
        </w:rPr>
        <w:t>(</w:t>
      </w:r>
      <w:r w:rsidRPr="00E23CDB">
        <w:rPr>
          <w:rFonts w:ascii="Calibri" w:hAnsi="Calibri" w:cs="Calibri"/>
          <w:sz w:val="20"/>
          <w:szCs w:val="20"/>
        </w:rPr>
        <w:t>słownie złotych:................................</w:t>
      </w:r>
      <w:r w:rsidR="003973AB" w:rsidRPr="00E23CDB">
        <w:rPr>
          <w:rFonts w:ascii="Calibri" w:hAnsi="Calibri" w:cs="Calibri"/>
          <w:sz w:val="20"/>
          <w:szCs w:val="20"/>
        </w:rPr>
        <w:t>.............</w:t>
      </w:r>
      <w:r w:rsidRPr="00E23CDB">
        <w:rPr>
          <w:rFonts w:ascii="Calibri" w:hAnsi="Calibri" w:cs="Calibri"/>
          <w:sz w:val="20"/>
          <w:szCs w:val="20"/>
        </w:rPr>
        <w:t>..............................)</w:t>
      </w:r>
      <w:r w:rsidR="00B92668" w:rsidRPr="00E23CDB">
        <w:rPr>
          <w:rFonts w:ascii="Calibri" w:hAnsi="Calibri" w:cs="Calibri"/>
          <w:sz w:val="20"/>
          <w:szCs w:val="20"/>
        </w:rPr>
        <w:t>.</w:t>
      </w:r>
    </w:p>
    <w:p w:rsidR="00C24336" w:rsidRPr="00E23CDB" w:rsidRDefault="00C24336" w:rsidP="003D1E53">
      <w:pPr>
        <w:spacing w:before="120" w:after="120" w:line="276" w:lineRule="auto"/>
        <w:jc w:val="both"/>
        <w:rPr>
          <w:rFonts w:ascii="Calibri" w:hAnsi="Calibri" w:cs="Calibri"/>
          <w:sz w:val="20"/>
          <w:szCs w:val="20"/>
        </w:rPr>
      </w:pPr>
    </w:p>
    <w:p w:rsidR="00EA1E81" w:rsidRPr="00093B0A" w:rsidRDefault="00EA1E81" w:rsidP="005D29F7">
      <w:pPr>
        <w:pStyle w:val="Bezodstpw"/>
        <w:numPr>
          <w:ilvl w:val="0"/>
          <w:numId w:val="36"/>
        </w:numPr>
        <w:spacing w:after="240" w:line="276" w:lineRule="auto"/>
        <w:jc w:val="both"/>
        <w:rPr>
          <w:rFonts w:cs="Calibri"/>
          <w:b/>
          <w:sz w:val="20"/>
          <w:szCs w:val="20"/>
        </w:rPr>
      </w:pPr>
      <w:r w:rsidRPr="00E23CDB">
        <w:rPr>
          <w:rFonts w:cs="Calibri"/>
          <w:b/>
          <w:sz w:val="20"/>
          <w:szCs w:val="20"/>
        </w:rPr>
        <w:lastRenderedPageBreak/>
        <w:t>Kryterium „</w:t>
      </w:r>
      <w:r w:rsidR="00302EB3" w:rsidRPr="00E23CDB">
        <w:rPr>
          <w:rFonts w:cs="Calibri"/>
          <w:b/>
          <w:sz w:val="20"/>
          <w:szCs w:val="20"/>
        </w:rPr>
        <w:t>zespół muzyczny/artysta</w:t>
      </w:r>
      <w:r w:rsidRPr="00E23CDB">
        <w:rPr>
          <w:rFonts w:cs="Calibri"/>
          <w:b/>
          <w:sz w:val="20"/>
          <w:szCs w:val="20"/>
        </w:rPr>
        <w:t>”:</w:t>
      </w:r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8543"/>
      </w:tblGrid>
      <w:tr w:rsidR="00093B0A" w:rsidRPr="00093B0A" w:rsidTr="0084520B">
        <w:trPr>
          <w:trHeight w:val="605"/>
          <w:jc w:val="center"/>
        </w:trPr>
        <w:tc>
          <w:tcPr>
            <w:tcW w:w="607" w:type="dxa"/>
            <w:shd w:val="clear" w:color="auto" w:fill="auto"/>
            <w:vAlign w:val="center"/>
          </w:tcPr>
          <w:p w:rsidR="00EA1E81" w:rsidRPr="00093B0A" w:rsidRDefault="00EA1E81" w:rsidP="0084520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93B0A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8543" w:type="dxa"/>
            <w:shd w:val="clear" w:color="auto" w:fill="auto"/>
            <w:vAlign w:val="center"/>
          </w:tcPr>
          <w:p w:rsidR="00BE3258" w:rsidRPr="00093B0A" w:rsidRDefault="00EA1E81" w:rsidP="0084520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93B0A">
              <w:rPr>
                <w:rFonts w:ascii="Calibri" w:hAnsi="Calibri" w:cs="Calibri"/>
                <w:sz w:val="20"/>
                <w:szCs w:val="20"/>
              </w:rPr>
              <w:t xml:space="preserve">Propozycja </w:t>
            </w:r>
            <w:r w:rsidR="00CA49A7" w:rsidRPr="00093B0A">
              <w:rPr>
                <w:rFonts w:ascii="Calibri" w:hAnsi="Calibri" w:cs="Calibri"/>
                <w:sz w:val="20"/>
                <w:szCs w:val="20"/>
              </w:rPr>
              <w:t>zespołu muzycznego/artysty</w:t>
            </w:r>
            <w:r w:rsidRPr="00093B0A">
              <w:rPr>
                <w:rFonts w:ascii="Calibri" w:hAnsi="Calibri" w:cs="Calibri"/>
                <w:sz w:val="20"/>
                <w:szCs w:val="20"/>
              </w:rPr>
              <w:t xml:space="preserve"> wraz z opisem</w:t>
            </w:r>
            <w:r w:rsidR="00C24336" w:rsidRPr="00093B0A">
              <w:rPr>
                <w:rFonts w:ascii="Calibri" w:hAnsi="Calibri" w:cs="Calibri"/>
                <w:sz w:val="20"/>
                <w:szCs w:val="20"/>
              </w:rPr>
              <w:t xml:space="preserve"> wymaganym w OPZ</w:t>
            </w:r>
          </w:p>
        </w:tc>
      </w:tr>
      <w:tr w:rsidR="00093B0A" w:rsidRPr="00093B0A" w:rsidTr="00B43008">
        <w:trPr>
          <w:trHeight w:val="716"/>
          <w:jc w:val="center"/>
        </w:trPr>
        <w:tc>
          <w:tcPr>
            <w:tcW w:w="607" w:type="dxa"/>
            <w:shd w:val="clear" w:color="auto" w:fill="auto"/>
          </w:tcPr>
          <w:p w:rsidR="00EA1E81" w:rsidRPr="00093B0A" w:rsidRDefault="00EA1E81" w:rsidP="00A72025">
            <w:pPr>
              <w:ind w:right="-15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93B0A">
              <w:rPr>
                <w:rFonts w:ascii="Calibri" w:hAnsi="Calibri" w:cs="Calibri"/>
                <w:sz w:val="20"/>
                <w:szCs w:val="20"/>
              </w:rPr>
              <w:t>1</w:t>
            </w:r>
            <w:r w:rsidR="00A72025" w:rsidRPr="00093B0A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8543" w:type="dxa"/>
            <w:shd w:val="clear" w:color="auto" w:fill="auto"/>
          </w:tcPr>
          <w:p w:rsidR="00EA1E81" w:rsidRPr="00093B0A" w:rsidRDefault="00EA1E81" w:rsidP="0023132E">
            <w:pPr>
              <w:spacing w:after="200"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3B0A" w:rsidRPr="00093B0A" w:rsidTr="0023132E">
        <w:trPr>
          <w:trHeight w:val="702"/>
          <w:jc w:val="center"/>
        </w:trPr>
        <w:tc>
          <w:tcPr>
            <w:tcW w:w="607" w:type="dxa"/>
            <w:shd w:val="clear" w:color="auto" w:fill="auto"/>
          </w:tcPr>
          <w:p w:rsidR="00EA1E81" w:rsidRPr="00093B0A" w:rsidRDefault="00EA1E81" w:rsidP="00A72025">
            <w:pPr>
              <w:spacing w:after="200" w:line="360" w:lineRule="auto"/>
              <w:ind w:right="-15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93B0A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8543" w:type="dxa"/>
            <w:shd w:val="clear" w:color="auto" w:fill="auto"/>
          </w:tcPr>
          <w:p w:rsidR="00EA1E81" w:rsidRPr="00093B0A" w:rsidRDefault="00EA1E81" w:rsidP="0023132E">
            <w:pPr>
              <w:spacing w:after="200"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699"/>
          <w:jc w:val="center"/>
        </w:trPr>
        <w:tc>
          <w:tcPr>
            <w:tcW w:w="607" w:type="dxa"/>
            <w:shd w:val="clear" w:color="auto" w:fill="auto"/>
          </w:tcPr>
          <w:p w:rsidR="00EA1E81" w:rsidRPr="00E23CDB" w:rsidRDefault="00EA1E81" w:rsidP="00A72025">
            <w:pPr>
              <w:spacing w:after="200" w:line="360" w:lineRule="auto"/>
              <w:ind w:right="-15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8543" w:type="dxa"/>
            <w:shd w:val="clear" w:color="auto" w:fill="auto"/>
          </w:tcPr>
          <w:p w:rsidR="00EA1E81" w:rsidRPr="00E23CDB" w:rsidRDefault="00EA1E81" w:rsidP="0023132E">
            <w:pPr>
              <w:spacing w:after="200"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699"/>
          <w:jc w:val="center"/>
        </w:trPr>
        <w:tc>
          <w:tcPr>
            <w:tcW w:w="607" w:type="dxa"/>
            <w:shd w:val="clear" w:color="auto" w:fill="auto"/>
          </w:tcPr>
          <w:p w:rsidR="00EA1E81" w:rsidRPr="00E23CDB" w:rsidRDefault="00EA1E81" w:rsidP="00A72025">
            <w:pPr>
              <w:spacing w:after="200" w:line="360" w:lineRule="auto"/>
              <w:ind w:right="-15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8543" w:type="dxa"/>
            <w:shd w:val="clear" w:color="auto" w:fill="auto"/>
          </w:tcPr>
          <w:p w:rsidR="00EA1E81" w:rsidRPr="00E23CDB" w:rsidRDefault="00EA1E81" w:rsidP="0023132E">
            <w:pPr>
              <w:spacing w:after="200"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699"/>
          <w:jc w:val="center"/>
        </w:trPr>
        <w:tc>
          <w:tcPr>
            <w:tcW w:w="607" w:type="dxa"/>
            <w:shd w:val="clear" w:color="auto" w:fill="auto"/>
          </w:tcPr>
          <w:p w:rsidR="00EA1E81" w:rsidRPr="00E23CDB" w:rsidRDefault="00EA1E81" w:rsidP="00A72025">
            <w:pPr>
              <w:spacing w:after="200" w:line="360" w:lineRule="auto"/>
              <w:ind w:right="-152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8543" w:type="dxa"/>
            <w:shd w:val="clear" w:color="auto" w:fill="auto"/>
          </w:tcPr>
          <w:p w:rsidR="00EA1E81" w:rsidRPr="00E23CDB" w:rsidRDefault="00EA1E81" w:rsidP="0023132E">
            <w:pPr>
              <w:spacing w:after="200"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EA1E81" w:rsidRPr="00E23CDB" w:rsidRDefault="00EA1E81" w:rsidP="00EA1E81">
      <w:pPr>
        <w:spacing w:before="120" w:after="120" w:line="276" w:lineRule="auto"/>
        <w:ind w:left="284" w:firstLine="142"/>
        <w:jc w:val="both"/>
        <w:rPr>
          <w:rFonts w:ascii="Calibri" w:hAnsi="Calibri" w:cs="Calibri"/>
          <w:sz w:val="20"/>
          <w:szCs w:val="20"/>
        </w:rPr>
      </w:pPr>
    </w:p>
    <w:p w:rsidR="003D1E53" w:rsidRPr="00E23CDB" w:rsidRDefault="003D1E53" w:rsidP="005D29F7">
      <w:pPr>
        <w:pStyle w:val="Bezodstpw"/>
        <w:numPr>
          <w:ilvl w:val="0"/>
          <w:numId w:val="36"/>
        </w:numPr>
        <w:spacing w:after="240" w:line="276" w:lineRule="auto"/>
        <w:jc w:val="both"/>
        <w:rPr>
          <w:rFonts w:cs="Calibri"/>
          <w:b/>
          <w:sz w:val="20"/>
          <w:szCs w:val="20"/>
        </w:rPr>
      </w:pPr>
      <w:r w:rsidRPr="00E23CDB">
        <w:rPr>
          <w:rFonts w:cs="Calibri"/>
          <w:b/>
          <w:sz w:val="20"/>
          <w:szCs w:val="20"/>
        </w:rPr>
        <w:t xml:space="preserve"> </w:t>
      </w:r>
      <w:r w:rsidR="00302EB3" w:rsidRPr="00E23CDB">
        <w:rPr>
          <w:rFonts w:cs="Calibri"/>
          <w:b/>
          <w:sz w:val="20"/>
          <w:szCs w:val="20"/>
        </w:rPr>
        <w:t>Kryterium „</w:t>
      </w:r>
      <w:r w:rsidR="0084520B" w:rsidRPr="00E23CDB">
        <w:rPr>
          <w:rFonts w:cs="Calibri"/>
          <w:b/>
          <w:sz w:val="20"/>
          <w:szCs w:val="20"/>
        </w:rPr>
        <w:t>pokaz sztuk wizualnych</w:t>
      </w:r>
      <w:r w:rsidRPr="00E23CDB">
        <w:rPr>
          <w:rFonts w:cs="Calibri"/>
          <w:b/>
          <w:sz w:val="20"/>
          <w:szCs w:val="20"/>
        </w:rPr>
        <w:t>”: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3579"/>
        <w:gridCol w:w="4790"/>
      </w:tblGrid>
      <w:tr w:rsidR="00B43008" w:rsidRPr="00E23CDB" w:rsidTr="0084520B">
        <w:trPr>
          <w:trHeight w:val="803"/>
          <w:jc w:val="center"/>
        </w:trPr>
        <w:tc>
          <w:tcPr>
            <w:tcW w:w="666" w:type="dxa"/>
            <w:shd w:val="clear" w:color="auto" w:fill="auto"/>
            <w:vAlign w:val="center"/>
          </w:tcPr>
          <w:p w:rsidR="003D1E53" w:rsidRPr="00E23CDB" w:rsidRDefault="003D1E53" w:rsidP="0084520B">
            <w:pPr>
              <w:pStyle w:val="Akapitzlist"/>
              <w:tabs>
                <w:tab w:val="left" w:pos="284"/>
                <w:tab w:val="left" w:pos="5812"/>
              </w:tabs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BE3258" w:rsidRPr="00E23CDB" w:rsidRDefault="003D1E53" w:rsidP="0084520B">
            <w:pPr>
              <w:pStyle w:val="Akapitzlist"/>
              <w:tabs>
                <w:tab w:val="left" w:pos="284"/>
                <w:tab w:val="left" w:pos="5812"/>
              </w:tabs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Nazwa</w:t>
            </w:r>
            <w:r w:rsidR="00AA5E0A" w:rsidRPr="00E23CDB">
              <w:rPr>
                <w:rFonts w:cs="Calibri"/>
                <w:sz w:val="20"/>
                <w:szCs w:val="20"/>
              </w:rPr>
              <w:t xml:space="preserve"> </w:t>
            </w:r>
            <w:r w:rsidR="0084520B" w:rsidRPr="00E23CDB">
              <w:rPr>
                <w:rFonts w:cs="Calibri"/>
                <w:sz w:val="20"/>
                <w:szCs w:val="20"/>
              </w:rPr>
              <w:t>realizatora pokazu sztuk wizualnych</w:t>
            </w:r>
          </w:p>
        </w:tc>
        <w:tc>
          <w:tcPr>
            <w:tcW w:w="4790" w:type="dxa"/>
            <w:shd w:val="clear" w:color="auto" w:fill="auto"/>
            <w:vAlign w:val="center"/>
          </w:tcPr>
          <w:p w:rsidR="003D1E53" w:rsidRPr="00E23CDB" w:rsidRDefault="00CA49A7" w:rsidP="0084520B">
            <w:pPr>
              <w:pStyle w:val="Akapitzlist"/>
              <w:tabs>
                <w:tab w:val="left" w:pos="284"/>
                <w:tab w:val="left" w:pos="5812"/>
              </w:tabs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Opis doświadczenia, proponowany scenariusz</w:t>
            </w:r>
            <w:r w:rsidR="00DF1A51" w:rsidRPr="00E23CDB">
              <w:rPr>
                <w:rFonts w:cs="Calibri"/>
                <w:sz w:val="20"/>
                <w:szCs w:val="20"/>
              </w:rPr>
              <w:t xml:space="preserve"> </w:t>
            </w:r>
            <w:r w:rsidRPr="00E23CDB">
              <w:rPr>
                <w:rFonts w:cs="Calibri"/>
                <w:sz w:val="20"/>
                <w:szCs w:val="20"/>
              </w:rPr>
              <w:t>występu</w:t>
            </w:r>
          </w:p>
        </w:tc>
      </w:tr>
      <w:tr w:rsidR="00B43008" w:rsidRPr="00E23CDB" w:rsidTr="0023132E">
        <w:trPr>
          <w:trHeight w:val="995"/>
          <w:jc w:val="center"/>
        </w:trPr>
        <w:tc>
          <w:tcPr>
            <w:tcW w:w="666" w:type="dxa"/>
            <w:shd w:val="clear" w:color="auto" w:fill="auto"/>
          </w:tcPr>
          <w:p w:rsidR="003D1E53" w:rsidRPr="00E23CDB" w:rsidRDefault="003D1E53" w:rsidP="00A72025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3579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996"/>
          <w:jc w:val="center"/>
        </w:trPr>
        <w:tc>
          <w:tcPr>
            <w:tcW w:w="666" w:type="dxa"/>
            <w:shd w:val="clear" w:color="auto" w:fill="auto"/>
          </w:tcPr>
          <w:p w:rsidR="003D1E53" w:rsidRPr="00E23CDB" w:rsidRDefault="003D1E53" w:rsidP="00A72025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2.</w:t>
            </w:r>
          </w:p>
        </w:tc>
        <w:tc>
          <w:tcPr>
            <w:tcW w:w="3579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981"/>
          <w:jc w:val="center"/>
        </w:trPr>
        <w:tc>
          <w:tcPr>
            <w:tcW w:w="666" w:type="dxa"/>
            <w:shd w:val="clear" w:color="auto" w:fill="auto"/>
          </w:tcPr>
          <w:p w:rsidR="003D1E53" w:rsidRPr="00E23CDB" w:rsidRDefault="003D1E53" w:rsidP="00A72025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3.</w:t>
            </w:r>
          </w:p>
        </w:tc>
        <w:tc>
          <w:tcPr>
            <w:tcW w:w="3579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981"/>
          <w:jc w:val="center"/>
        </w:trPr>
        <w:tc>
          <w:tcPr>
            <w:tcW w:w="666" w:type="dxa"/>
            <w:shd w:val="clear" w:color="auto" w:fill="auto"/>
          </w:tcPr>
          <w:p w:rsidR="003D1E53" w:rsidRPr="00E23CDB" w:rsidRDefault="003D1E53" w:rsidP="00A72025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4.</w:t>
            </w:r>
          </w:p>
        </w:tc>
        <w:tc>
          <w:tcPr>
            <w:tcW w:w="3579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B43008" w:rsidRPr="00E23CDB" w:rsidTr="0023132E">
        <w:trPr>
          <w:trHeight w:val="1123"/>
          <w:jc w:val="center"/>
        </w:trPr>
        <w:tc>
          <w:tcPr>
            <w:tcW w:w="666" w:type="dxa"/>
            <w:shd w:val="clear" w:color="auto" w:fill="auto"/>
          </w:tcPr>
          <w:p w:rsidR="003D1E53" w:rsidRPr="00E23CDB" w:rsidRDefault="003D1E53" w:rsidP="00A72025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E23CDB">
              <w:rPr>
                <w:rFonts w:cs="Calibri"/>
                <w:sz w:val="20"/>
                <w:szCs w:val="20"/>
              </w:rPr>
              <w:t>5.</w:t>
            </w:r>
          </w:p>
        </w:tc>
        <w:tc>
          <w:tcPr>
            <w:tcW w:w="3579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4790" w:type="dxa"/>
            <w:shd w:val="clear" w:color="auto" w:fill="auto"/>
          </w:tcPr>
          <w:p w:rsidR="003D1E53" w:rsidRPr="00E23CDB" w:rsidRDefault="003D1E53" w:rsidP="0023132E">
            <w:pPr>
              <w:pStyle w:val="Akapitzlist"/>
              <w:tabs>
                <w:tab w:val="left" w:pos="284"/>
                <w:tab w:val="left" w:pos="5812"/>
              </w:tabs>
              <w:ind w:left="0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:rsidR="003D1E53" w:rsidRPr="00E23CDB" w:rsidRDefault="003D1E53" w:rsidP="003D1E53">
      <w:pPr>
        <w:rPr>
          <w:rFonts w:ascii="Calibri" w:hAnsi="Calibri" w:cs="Calibri"/>
          <w:sz w:val="20"/>
          <w:szCs w:val="20"/>
        </w:rPr>
      </w:pPr>
    </w:p>
    <w:p w:rsidR="003D1E53" w:rsidRPr="00E23CDB" w:rsidRDefault="003D1E53" w:rsidP="005D29F7">
      <w:pPr>
        <w:pStyle w:val="Bezodstpw"/>
        <w:numPr>
          <w:ilvl w:val="0"/>
          <w:numId w:val="36"/>
        </w:numPr>
        <w:spacing w:after="240" w:line="276" w:lineRule="auto"/>
        <w:jc w:val="both"/>
        <w:rPr>
          <w:rFonts w:cs="Calibri"/>
          <w:b/>
          <w:sz w:val="20"/>
          <w:szCs w:val="20"/>
        </w:rPr>
      </w:pPr>
      <w:r w:rsidRPr="00E23CDB">
        <w:rPr>
          <w:rFonts w:cs="Calibri"/>
          <w:b/>
          <w:sz w:val="20"/>
          <w:szCs w:val="20"/>
        </w:rPr>
        <w:t xml:space="preserve"> Kryterium „</w:t>
      </w:r>
      <w:r w:rsidR="001C4B2C" w:rsidRPr="00E23CDB">
        <w:rPr>
          <w:rFonts w:cs="Calibri"/>
          <w:b/>
          <w:sz w:val="20"/>
          <w:szCs w:val="20"/>
        </w:rPr>
        <w:t>scenografia/aranżacja</w:t>
      </w:r>
      <w:r w:rsidRPr="00E23CDB">
        <w:rPr>
          <w:rFonts w:cs="Calibri"/>
          <w:b/>
          <w:sz w:val="20"/>
          <w:szCs w:val="20"/>
        </w:rPr>
        <w:t>”: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358"/>
      </w:tblGrid>
      <w:tr w:rsidR="00B43008" w:rsidRPr="00E23CDB" w:rsidTr="0023132E">
        <w:tc>
          <w:tcPr>
            <w:tcW w:w="709" w:type="dxa"/>
            <w:shd w:val="clear" w:color="auto" w:fill="auto"/>
          </w:tcPr>
          <w:p w:rsidR="003D1E53" w:rsidRPr="00E23CDB" w:rsidRDefault="003D1E53" w:rsidP="00FD0F65">
            <w:pPr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8358" w:type="dxa"/>
            <w:shd w:val="clear" w:color="auto" w:fill="auto"/>
          </w:tcPr>
          <w:p w:rsidR="003D1E53" w:rsidRPr="00E23CDB" w:rsidRDefault="003D1E53" w:rsidP="00B43008">
            <w:pPr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 xml:space="preserve">Opis </w:t>
            </w:r>
            <w:r w:rsidR="001C4B2C" w:rsidRPr="00E23CDB">
              <w:rPr>
                <w:rFonts w:ascii="Calibri" w:hAnsi="Calibri" w:cs="Calibri"/>
                <w:sz w:val="20"/>
                <w:szCs w:val="20"/>
              </w:rPr>
              <w:t xml:space="preserve">koncepcji </w:t>
            </w:r>
            <w:r w:rsidRPr="00E23CDB">
              <w:rPr>
                <w:rFonts w:ascii="Calibri" w:hAnsi="Calibri" w:cs="Calibri"/>
                <w:sz w:val="20"/>
                <w:szCs w:val="20"/>
              </w:rPr>
              <w:t>scenografii</w:t>
            </w:r>
            <w:r w:rsidR="001C4B2C" w:rsidRPr="00E23CDB">
              <w:rPr>
                <w:rFonts w:ascii="Calibri" w:hAnsi="Calibri" w:cs="Calibri"/>
                <w:sz w:val="20"/>
                <w:szCs w:val="20"/>
              </w:rPr>
              <w:t>/aranżacji</w:t>
            </w:r>
            <w:r w:rsidR="00CA49A7" w:rsidRPr="00E23CDB">
              <w:rPr>
                <w:rFonts w:ascii="Calibri" w:hAnsi="Calibri" w:cs="Calibri"/>
                <w:sz w:val="20"/>
                <w:szCs w:val="20"/>
              </w:rPr>
              <w:t xml:space="preserve"> przestrzeni</w:t>
            </w:r>
            <w:r w:rsidR="00B3620C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</w:tr>
      <w:tr w:rsidR="00B43008" w:rsidRPr="00E23CDB" w:rsidTr="0023132E">
        <w:trPr>
          <w:trHeight w:val="970"/>
        </w:trPr>
        <w:tc>
          <w:tcPr>
            <w:tcW w:w="709" w:type="dxa"/>
            <w:shd w:val="clear" w:color="auto" w:fill="auto"/>
          </w:tcPr>
          <w:p w:rsidR="003D1E53" w:rsidRPr="00E23CDB" w:rsidRDefault="003D1E53" w:rsidP="00FD0F65">
            <w:pPr>
              <w:rPr>
                <w:rFonts w:ascii="Calibri" w:hAnsi="Calibri" w:cs="Calibri"/>
                <w:sz w:val="20"/>
                <w:szCs w:val="20"/>
              </w:rPr>
            </w:pPr>
            <w:r w:rsidRPr="00E23CDB">
              <w:rPr>
                <w:rFonts w:ascii="Calibri" w:hAnsi="Calibri" w:cs="Calibri"/>
                <w:sz w:val="20"/>
                <w:szCs w:val="20"/>
              </w:rPr>
              <w:t>1</w:t>
            </w:r>
            <w:r w:rsidR="00BE3258" w:rsidRPr="00E23CDB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8358" w:type="dxa"/>
            <w:shd w:val="clear" w:color="auto" w:fill="auto"/>
          </w:tcPr>
          <w:p w:rsidR="003D1E53" w:rsidRPr="00E23CDB" w:rsidRDefault="003D1E53" w:rsidP="00FD0F6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3D1E53" w:rsidRPr="00B3620C" w:rsidRDefault="003D1E53" w:rsidP="003D1E53">
      <w:pPr>
        <w:rPr>
          <w:rFonts w:ascii="Calibri" w:hAnsi="Calibri" w:cs="Calibri"/>
          <w:sz w:val="20"/>
          <w:szCs w:val="20"/>
          <w:u w:val="single"/>
        </w:rPr>
      </w:pPr>
      <w:r w:rsidRPr="00B3620C">
        <w:rPr>
          <w:rFonts w:ascii="Calibri" w:hAnsi="Calibri" w:cs="Calibri"/>
          <w:sz w:val="20"/>
          <w:szCs w:val="20"/>
          <w:u w:val="single"/>
        </w:rPr>
        <w:t xml:space="preserve">*wizualizacje stanowią załącznik do </w:t>
      </w:r>
      <w:r w:rsidR="00B3620C">
        <w:rPr>
          <w:rFonts w:ascii="Calibri" w:hAnsi="Calibri" w:cs="Calibri"/>
          <w:sz w:val="20"/>
          <w:szCs w:val="20"/>
          <w:u w:val="single"/>
        </w:rPr>
        <w:t xml:space="preserve">Formularza </w:t>
      </w:r>
      <w:r w:rsidRPr="00B3620C">
        <w:rPr>
          <w:rFonts w:ascii="Calibri" w:hAnsi="Calibri" w:cs="Calibri"/>
          <w:sz w:val="20"/>
          <w:szCs w:val="20"/>
          <w:u w:val="single"/>
        </w:rPr>
        <w:t>oferty</w:t>
      </w:r>
    </w:p>
    <w:p w:rsidR="0023132E" w:rsidRPr="00E23CDB" w:rsidRDefault="0023132E" w:rsidP="0023132E">
      <w:pPr>
        <w:numPr>
          <w:ilvl w:val="0"/>
          <w:numId w:val="7"/>
        </w:numPr>
        <w:spacing w:before="120" w:after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E23CDB">
        <w:rPr>
          <w:rFonts w:ascii="Calibri" w:hAnsi="Calibri" w:cs="Calibri"/>
          <w:b/>
          <w:sz w:val="20"/>
          <w:szCs w:val="20"/>
        </w:rPr>
        <w:t>Ośw</w:t>
      </w:r>
      <w:r w:rsidR="00B43008" w:rsidRPr="00E23CDB">
        <w:rPr>
          <w:rFonts w:ascii="Calibri" w:hAnsi="Calibri" w:cs="Calibri"/>
          <w:b/>
          <w:sz w:val="20"/>
          <w:szCs w:val="20"/>
        </w:rPr>
        <w:t>i</w:t>
      </w:r>
      <w:r w:rsidRPr="00E23CDB">
        <w:rPr>
          <w:rFonts w:ascii="Calibri" w:hAnsi="Calibri" w:cs="Calibri"/>
          <w:b/>
          <w:sz w:val="20"/>
          <w:szCs w:val="20"/>
        </w:rPr>
        <w:t>adczenia</w:t>
      </w:r>
    </w:p>
    <w:p w:rsidR="0023132E" w:rsidRPr="00E23CDB" w:rsidRDefault="0023132E" w:rsidP="0023132E">
      <w:pPr>
        <w:spacing w:before="120" w:after="120" w:line="276" w:lineRule="auto"/>
        <w:ind w:left="493"/>
        <w:jc w:val="both"/>
        <w:rPr>
          <w:rFonts w:ascii="Calibri" w:hAnsi="Calibri" w:cs="Calibri"/>
          <w:b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>1.</w:t>
      </w:r>
      <w:r w:rsidRPr="00E23CDB">
        <w:rPr>
          <w:rFonts w:ascii="Calibri" w:hAnsi="Calibri" w:cs="Calibri"/>
          <w:sz w:val="20"/>
          <w:szCs w:val="20"/>
        </w:rPr>
        <w:tab/>
      </w:r>
      <w:bookmarkStart w:id="3" w:name="_Hlk242874630"/>
      <w:r w:rsidRPr="00E23CDB">
        <w:rPr>
          <w:rFonts w:ascii="Calibri" w:hAnsi="Calibri" w:cs="Calibri"/>
          <w:sz w:val="20"/>
          <w:szCs w:val="20"/>
        </w:rPr>
        <w:t>Wykaz zrealizowanych usług potwierdzających spełnienie warunku udziału w postępowaniu.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1891"/>
        <w:gridCol w:w="1276"/>
        <w:gridCol w:w="1417"/>
        <w:gridCol w:w="4253"/>
      </w:tblGrid>
      <w:tr w:rsidR="00B3620C" w:rsidRPr="00E23CDB" w:rsidTr="00B3620C">
        <w:tc>
          <w:tcPr>
            <w:tcW w:w="490" w:type="dxa"/>
            <w:shd w:val="clear" w:color="auto" w:fill="D9D9D9"/>
            <w:vAlign w:val="center"/>
          </w:tcPr>
          <w:bookmarkEnd w:id="3"/>
          <w:p w:rsidR="00B3620C" w:rsidRPr="00E23CDB" w:rsidRDefault="00B3620C" w:rsidP="00A72025">
            <w:pPr>
              <w:contextualSpacing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</w:pPr>
            <w:r w:rsidRPr="00E23CDB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891" w:type="dxa"/>
            <w:shd w:val="clear" w:color="auto" w:fill="D9D9D9"/>
            <w:vAlign w:val="center"/>
          </w:tcPr>
          <w:p w:rsidR="00B3620C" w:rsidRPr="00E23CDB" w:rsidRDefault="00B3620C" w:rsidP="0023132E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/>
              </w:rPr>
              <w:t>Nazwa wydarzenia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B3620C" w:rsidRPr="00E23CDB" w:rsidRDefault="00B3620C" w:rsidP="0023132E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B3620C" w:rsidRPr="00E23CDB" w:rsidRDefault="00B3620C" w:rsidP="0023132E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Data realizacji wydarzenia</w:t>
            </w:r>
          </w:p>
        </w:tc>
        <w:tc>
          <w:tcPr>
            <w:tcW w:w="4253" w:type="dxa"/>
            <w:shd w:val="clear" w:color="auto" w:fill="D9D9D9"/>
          </w:tcPr>
          <w:p w:rsidR="00B3620C" w:rsidRPr="00E23CDB" w:rsidRDefault="00B3620C" w:rsidP="0023132E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Opis charakteru wydarzenia</w:t>
            </w:r>
          </w:p>
        </w:tc>
      </w:tr>
      <w:tr w:rsidR="00B3620C" w:rsidRPr="00E23CDB" w:rsidTr="00B3620C">
        <w:tc>
          <w:tcPr>
            <w:tcW w:w="490" w:type="dxa"/>
          </w:tcPr>
          <w:p w:rsidR="00B3620C" w:rsidRPr="00E23CDB" w:rsidRDefault="00B3620C" w:rsidP="00A72025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1891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:rsidR="00B3620C" w:rsidRPr="00E23CDB" w:rsidRDefault="00B3620C" w:rsidP="00CA49A7">
            <w:pPr>
              <w:ind w:right="2415"/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3620C" w:rsidRPr="00E23CDB" w:rsidTr="00B3620C">
        <w:tc>
          <w:tcPr>
            <w:tcW w:w="490" w:type="dxa"/>
          </w:tcPr>
          <w:p w:rsidR="00B3620C" w:rsidRPr="00E23CDB" w:rsidRDefault="00B3620C" w:rsidP="00A72025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1891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:rsidR="00B3620C" w:rsidRPr="00E23CDB" w:rsidRDefault="00B3620C" w:rsidP="00CA49A7">
            <w:pPr>
              <w:ind w:right="2557"/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3620C" w:rsidRPr="00E23CDB" w:rsidTr="00B3620C">
        <w:trPr>
          <w:trHeight w:val="854"/>
        </w:trPr>
        <w:tc>
          <w:tcPr>
            <w:tcW w:w="490" w:type="dxa"/>
          </w:tcPr>
          <w:p w:rsidR="00B3620C" w:rsidRPr="00E23CDB" w:rsidRDefault="00B3620C" w:rsidP="00A72025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3.</w:t>
            </w:r>
          </w:p>
        </w:tc>
        <w:tc>
          <w:tcPr>
            <w:tcW w:w="1891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3620C" w:rsidRPr="00E23CDB" w:rsidTr="00B3620C">
        <w:trPr>
          <w:trHeight w:val="854"/>
        </w:trPr>
        <w:tc>
          <w:tcPr>
            <w:tcW w:w="490" w:type="dxa"/>
          </w:tcPr>
          <w:p w:rsidR="00B3620C" w:rsidRPr="00E23CDB" w:rsidRDefault="00B3620C" w:rsidP="00A72025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4.</w:t>
            </w:r>
          </w:p>
        </w:tc>
        <w:tc>
          <w:tcPr>
            <w:tcW w:w="1891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B3620C" w:rsidRPr="00E23CDB" w:rsidTr="00B3620C">
        <w:trPr>
          <w:trHeight w:val="854"/>
        </w:trPr>
        <w:tc>
          <w:tcPr>
            <w:tcW w:w="490" w:type="dxa"/>
          </w:tcPr>
          <w:p w:rsidR="00B3620C" w:rsidRPr="00E23CDB" w:rsidRDefault="00B3620C" w:rsidP="00A72025">
            <w:pPr>
              <w:contextualSpacing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E23CDB">
              <w:rPr>
                <w:rFonts w:ascii="Calibri" w:eastAsia="Calibri" w:hAnsi="Calibri" w:cs="Calibri"/>
                <w:bCs/>
                <w:sz w:val="20"/>
                <w:szCs w:val="20"/>
              </w:rPr>
              <w:t>5.</w:t>
            </w:r>
          </w:p>
        </w:tc>
        <w:tc>
          <w:tcPr>
            <w:tcW w:w="1891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:rsidR="00B3620C" w:rsidRPr="00E23CDB" w:rsidRDefault="00B3620C" w:rsidP="00FD0F65">
            <w:pPr>
              <w:contextualSpacing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3132E" w:rsidRPr="00093B0A" w:rsidRDefault="0023132E" w:rsidP="00A72025">
      <w:pPr>
        <w:spacing w:before="120" w:after="120" w:line="276" w:lineRule="auto"/>
        <w:jc w:val="both"/>
        <w:rPr>
          <w:rFonts w:ascii="Calibri" w:hAnsi="Calibri" w:cs="Calibri"/>
          <w:b/>
          <w:sz w:val="20"/>
          <w:szCs w:val="20"/>
        </w:rPr>
      </w:pPr>
      <w:r w:rsidRPr="00093B0A">
        <w:rPr>
          <w:rFonts w:ascii="Calibri" w:hAnsi="Calibri" w:cs="Calibri"/>
          <w:b/>
          <w:sz w:val="20"/>
          <w:szCs w:val="20"/>
        </w:rPr>
        <w:t>Oświadczam/y</w:t>
      </w:r>
      <w:r w:rsidRPr="00093B0A">
        <w:rPr>
          <w:rFonts w:ascii="Calibri" w:hAnsi="Calibri" w:cs="Calibri"/>
          <w:sz w:val="20"/>
          <w:szCs w:val="20"/>
        </w:rPr>
        <w:t xml:space="preserve">, </w:t>
      </w:r>
      <w:r w:rsidRPr="00093B0A">
        <w:rPr>
          <w:rFonts w:ascii="Calibri" w:hAnsi="Calibri" w:cs="Calibri"/>
          <w:b/>
          <w:sz w:val="20"/>
          <w:szCs w:val="20"/>
        </w:rPr>
        <w:t>że</w:t>
      </w:r>
      <w:r w:rsidRPr="00093B0A">
        <w:rPr>
          <w:rFonts w:ascii="Calibri" w:hAnsi="Calibri" w:cs="Calibri"/>
          <w:sz w:val="20"/>
          <w:szCs w:val="20"/>
        </w:rPr>
        <w:t xml:space="preserve"> </w:t>
      </w:r>
      <w:r w:rsidR="00C24336" w:rsidRPr="00093B0A">
        <w:rPr>
          <w:rFonts w:ascii="Calibri" w:hAnsi="Calibri" w:cs="Calibri"/>
          <w:sz w:val="20"/>
          <w:szCs w:val="20"/>
        </w:rPr>
        <w:t xml:space="preserve">w ciągu 3 ostatnich lat przed terminem </w:t>
      </w:r>
      <w:r w:rsidR="00093B0A">
        <w:rPr>
          <w:rFonts w:ascii="Calibri" w:hAnsi="Calibri" w:cs="Calibri"/>
          <w:sz w:val="20"/>
          <w:szCs w:val="20"/>
        </w:rPr>
        <w:t>złożenia oferty</w:t>
      </w:r>
      <w:r w:rsidR="00C24336" w:rsidRPr="00093B0A">
        <w:rPr>
          <w:rFonts w:ascii="Calibri" w:hAnsi="Calibri" w:cs="Calibri"/>
          <w:sz w:val="20"/>
          <w:szCs w:val="20"/>
        </w:rPr>
        <w:t xml:space="preserve"> </w:t>
      </w:r>
      <w:r w:rsidRPr="00093B0A">
        <w:rPr>
          <w:rFonts w:ascii="Calibri" w:hAnsi="Calibri" w:cs="Calibri"/>
          <w:sz w:val="20"/>
          <w:szCs w:val="20"/>
        </w:rPr>
        <w:t>zrealizowałem/liśmy usługi o</w:t>
      </w:r>
      <w:r w:rsidR="00A72025" w:rsidRPr="00093B0A">
        <w:rPr>
          <w:rFonts w:ascii="Calibri" w:hAnsi="Calibri" w:cs="Calibri"/>
          <w:sz w:val="20"/>
          <w:szCs w:val="20"/>
        </w:rPr>
        <w:t> </w:t>
      </w:r>
      <w:r w:rsidRPr="00093B0A">
        <w:rPr>
          <w:rFonts w:ascii="Calibri" w:hAnsi="Calibri" w:cs="Calibri"/>
          <w:sz w:val="20"/>
          <w:szCs w:val="20"/>
        </w:rPr>
        <w:t>podobnym charakterze do przedmiotu zamówienia, z liczbą uczestników nie mniejszą niż 400 osób. Wykazane doświadczenie</w:t>
      </w:r>
      <w:r w:rsidRPr="00093B0A">
        <w:rPr>
          <w:rFonts w:ascii="Calibri" w:hAnsi="Calibri" w:cs="Calibri"/>
          <w:b/>
          <w:sz w:val="20"/>
          <w:szCs w:val="20"/>
        </w:rPr>
        <w:t xml:space="preserve"> </w:t>
      </w:r>
      <w:r w:rsidR="00B3620C" w:rsidRPr="00093B0A">
        <w:rPr>
          <w:rFonts w:ascii="Calibri" w:hAnsi="Calibri" w:cs="Calibri"/>
          <w:sz w:val="20"/>
          <w:szCs w:val="20"/>
        </w:rPr>
        <w:t>poświadczam/y dowodami potwierdzającymi należyte wykonanie usług (np. referencje, protokoły odbioru przedmiotu zamówienia, itp.) od zleceniodawców, stanowiącymi załączniki do Formularza oferty.</w:t>
      </w:r>
    </w:p>
    <w:p w:rsidR="00DD795C" w:rsidRPr="00093B0A" w:rsidRDefault="00A74D99" w:rsidP="00DD795C">
      <w:pPr>
        <w:numPr>
          <w:ilvl w:val="0"/>
          <w:numId w:val="8"/>
        </w:numPr>
        <w:spacing w:before="120" w:line="276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b/>
          <w:sz w:val="20"/>
          <w:szCs w:val="20"/>
        </w:rPr>
        <w:t>Oświadczam</w:t>
      </w:r>
      <w:r w:rsidR="0025464A" w:rsidRPr="00093B0A">
        <w:rPr>
          <w:rFonts w:ascii="Calibri" w:hAnsi="Calibri" w:cs="Calibri"/>
          <w:b/>
          <w:sz w:val="20"/>
          <w:szCs w:val="20"/>
        </w:rPr>
        <w:t>/</w:t>
      </w:r>
      <w:r w:rsidRPr="00093B0A">
        <w:rPr>
          <w:rFonts w:ascii="Calibri" w:hAnsi="Calibri" w:cs="Calibri"/>
          <w:b/>
          <w:sz w:val="20"/>
          <w:szCs w:val="20"/>
        </w:rPr>
        <w:t>y, że</w:t>
      </w:r>
      <w:r w:rsidRPr="00093B0A">
        <w:rPr>
          <w:rFonts w:ascii="Calibri" w:hAnsi="Calibri" w:cs="Calibri"/>
          <w:sz w:val="20"/>
          <w:szCs w:val="20"/>
        </w:rPr>
        <w:t xml:space="preserve"> cena określona w ofercie zawiera wszystkie koszty związane z realizacją zamówienia.</w:t>
      </w:r>
    </w:p>
    <w:p w:rsidR="00153614" w:rsidRPr="00093B0A" w:rsidRDefault="00153614" w:rsidP="00DD795C">
      <w:pPr>
        <w:numPr>
          <w:ilvl w:val="0"/>
          <w:numId w:val="8"/>
        </w:numPr>
        <w:spacing w:before="120" w:line="276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b/>
          <w:sz w:val="20"/>
          <w:szCs w:val="20"/>
        </w:rPr>
        <w:t>Oświadczam/y, że:</w:t>
      </w:r>
    </w:p>
    <w:p w:rsidR="00153614" w:rsidRPr="00153614" w:rsidRDefault="00153614" w:rsidP="00153614">
      <w:pPr>
        <w:numPr>
          <w:ilvl w:val="0"/>
          <w:numId w:val="37"/>
        </w:numPr>
        <w:spacing w:before="120" w:line="276" w:lineRule="auto"/>
        <w:ind w:left="1071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sz w:val="20"/>
          <w:szCs w:val="20"/>
        </w:rPr>
        <w:t xml:space="preserve">wskazani w ofercie artyści lub zespoły </w:t>
      </w:r>
      <w:r w:rsidRPr="00153614">
        <w:rPr>
          <w:rFonts w:ascii="Calibri" w:hAnsi="Calibri" w:cs="Calibri"/>
          <w:sz w:val="20"/>
          <w:szCs w:val="20"/>
        </w:rPr>
        <w:t>muzyczne oraz realizatorzy sztuk wizualnych są dostępni w</w:t>
      </w:r>
      <w:r>
        <w:rPr>
          <w:rFonts w:ascii="Calibri" w:hAnsi="Calibri" w:cs="Calibri"/>
          <w:sz w:val="20"/>
          <w:szCs w:val="20"/>
        </w:rPr>
        <w:t> </w:t>
      </w:r>
      <w:r w:rsidRPr="00153614">
        <w:rPr>
          <w:rFonts w:ascii="Calibri" w:hAnsi="Calibri" w:cs="Calibri"/>
          <w:sz w:val="20"/>
          <w:szCs w:val="20"/>
        </w:rPr>
        <w:t>dniu 11 lutego 2027 r. i mogą wystąpić podczas Gali na warunkach określonych w OPZ;</w:t>
      </w:r>
    </w:p>
    <w:p w:rsidR="00153614" w:rsidRPr="00153614" w:rsidRDefault="00153614" w:rsidP="00153614">
      <w:pPr>
        <w:numPr>
          <w:ilvl w:val="0"/>
          <w:numId w:val="37"/>
        </w:numPr>
        <w:spacing w:before="120" w:line="276" w:lineRule="auto"/>
        <w:ind w:left="1071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153614">
        <w:rPr>
          <w:rFonts w:ascii="Calibri" w:hAnsi="Calibri" w:cs="Calibri"/>
          <w:sz w:val="20"/>
          <w:szCs w:val="20"/>
        </w:rPr>
        <w:t>uzyskaliśmy od każdego wskazanego artysty lub zespołu albo jego upoważnionego przedstawiciela potwierdzenie dostępności w terminie Gali oraz czasowej rezerwacji tego terminu;</w:t>
      </w:r>
    </w:p>
    <w:p w:rsidR="00153614" w:rsidRPr="00153614" w:rsidRDefault="00153614" w:rsidP="00153614">
      <w:pPr>
        <w:numPr>
          <w:ilvl w:val="0"/>
          <w:numId w:val="37"/>
        </w:numPr>
        <w:spacing w:before="120" w:line="276" w:lineRule="auto"/>
        <w:ind w:left="1071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153614">
        <w:rPr>
          <w:rFonts w:ascii="Calibri" w:hAnsi="Calibri" w:cs="Calibri"/>
          <w:sz w:val="20"/>
          <w:szCs w:val="20"/>
        </w:rPr>
        <w:t>w przypadku wyboru naszej oferty zapewnimy możliwość występu każdego z wymienionych artystów lub zespołów oraz realizatorów sztuk wizualnych, z zastrzeżeniem procedury wyboru oraz przedstawiania katalogów uzupełniających opisanej w OPZ;</w:t>
      </w:r>
    </w:p>
    <w:p w:rsidR="00153614" w:rsidRPr="00153614" w:rsidRDefault="00153614" w:rsidP="00153614">
      <w:pPr>
        <w:numPr>
          <w:ilvl w:val="0"/>
          <w:numId w:val="37"/>
        </w:numPr>
        <w:spacing w:before="120" w:line="276" w:lineRule="auto"/>
        <w:ind w:left="1071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153614">
        <w:rPr>
          <w:rFonts w:ascii="Calibri" w:hAnsi="Calibri" w:cs="Calibri"/>
          <w:sz w:val="20"/>
          <w:szCs w:val="20"/>
        </w:rPr>
        <w:t>cena oferty obejmuje pełny koszt występu każdego z wymienionych artystów lub zespołów oraz realizatorów sztuk wizualnych, w tym koszty wynikające z wymagań technicznych, organizacyjnych i logistycznych;</w:t>
      </w:r>
    </w:p>
    <w:p w:rsidR="00153614" w:rsidRPr="00E23CDB" w:rsidRDefault="00153614" w:rsidP="00153614">
      <w:pPr>
        <w:numPr>
          <w:ilvl w:val="0"/>
          <w:numId w:val="37"/>
        </w:numPr>
        <w:spacing w:before="120" w:line="276" w:lineRule="auto"/>
        <w:ind w:left="1071" w:hanging="357"/>
        <w:contextualSpacing/>
        <w:jc w:val="both"/>
        <w:rPr>
          <w:rFonts w:ascii="Calibri" w:hAnsi="Calibri" w:cs="Calibri"/>
          <w:sz w:val="20"/>
          <w:szCs w:val="20"/>
        </w:rPr>
      </w:pPr>
      <w:r w:rsidRPr="00153614">
        <w:rPr>
          <w:rFonts w:ascii="Calibri" w:hAnsi="Calibri" w:cs="Calibri"/>
          <w:sz w:val="20"/>
          <w:szCs w:val="20"/>
        </w:rPr>
        <w:t>zobowiązujemy się utrzymywać dostępność wskazanych propozycji do czasu dokonania przez Zamawiającego ostatecznego wyboru artysty lub zespołu oraz realizatora sztuk wizualnych.</w:t>
      </w:r>
    </w:p>
    <w:p w:rsidR="00A74D99" w:rsidRPr="00E23CDB" w:rsidRDefault="00A74D99" w:rsidP="00572854">
      <w:pPr>
        <w:numPr>
          <w:ilvl w:val="0"/>
          <w:numId w:val="8"/>
        </w:numPr>
        <w:autoSpaceDE w:val="0"/>
        <w:autoSpaceDN w:val="0"/>
        <w:adjustRightInd w:val="0"/>
        <w:spacing w:before="120" w:line="276" w:lineRule="auto"/>
        <w:ind w:left="360" w:firstLine="0"/>
        <w:jc w:val="both"/>
        <w:rPr>
          <w:rFonts w:ascii="Calibri" w:hAnsi="Calibri" w:cs="Calibri"/>
          <w:b/>
          <w:sz w:val="20"/>
          <w:szCs w:val="20"/>
        </w:rPr>
      </w:pPr>
      <w:r w:rsidRPr="00E23CDB">
        <w:rPr>
          <w:rFonts w:ascii="Calibri" w:hAnsi="Calibri" w:cs="Calibri"/>
          <w:b/>
          <w:sz w:val="20"/>
          <w:szCs w:val="20"/>
        </w:rPr>
        <w:t>Oświadczam/y, że:</w:t>
      </w:r>
    </w:p>
    <w:p w:rsidR="00A74D99" w:rsidRPr="00E23CDB" w:rsidRDefault="00A74D99" w:rsidP="005728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/>
        <w:ind w:left="1080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 xml:space="preserve">zapoznałem/liśmy się z opisem </w:t>
      </w:r>
      <w:r w:rsidR="00A72025" w:rsidRPr="00E23CDB">
        <w:rPr>
          <w:rFonts w:cs="Calibri"/>
          <w:sz w:val="20"/>
          <w:szCs w:val="20"/>
        </w:rPr>
        <w:t>przedmiotu zamówienia</w:t>
      </w:r>
      <w:r w:rsidRPr="00E23CDB">
        <w:rPr>
          <w:rFonts w:cs="Calibri"/>
          <w:sz w:val="20"/>
          <w:szCs w:val="20"/>
        </w:rPr>
        <w:t xml:space="preserve"> i nie wnoszę/simy do niego zastrzeżeń,</w:t>
      </w:r>
    </w:p>
    <w:p w:rsidR="00A74D99" w:rsidRPr="00E23CDB" w:rsidRDefault="00A74D99" w:rsidP="005728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/>
        <w:ind w:left="1080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 xml:space="preserve">w razie wybrania mojej/naszej oferty zobowiązuję/emy się do </w:t>
      </w:r>
      <w:r w:rsidR="00751578" w:rsidRPr="00E23CDB">
        <w:rPr>
          <w:rFonts w:cs="Calibri"/>
          <w:sz w:val="20"/>
          <w:szCs w:val="20"/>
        </w:rPr>
        <w:t>zawarcia umowy zgodnej z niniejszą ofertą</w:t>
      </w:r>
      <w:r w:rsidR="00BE3258" w:rsidRPr="00E23CDB">
        <w:rPr>
          <w:rFonts w:cs="Calibri"/>
          <w:sz w:val="20"/>
          <w:szCs w:val="20"/>
        </w:rPr>
        <w:t xml:space="preserve"> oraz wzorem umowy</w:t>
      </w:r>
      <w:r w:rsidR="00751578" w:rsidRPr="00E23CDB">
        <w:rPr>
          <w:rFonts w:cs="Calibri"/>
          <w:sz w:val="20"/>
          <w:szCs w:val="20"/>
        </w:rPr>
        <w:t xml:space="preserve">, </w:t>
      </w:r>
      <w:r w:rsidR="008B7835" w:rsidRPr="00E23CDB">
        <w:rPr>
          <w:rFonts w:cs="Calibri"/>
          <w:sz w:val="20"/>
          <w:szCs w:val="20"/>
        </w:rPr>
        <w:t xml:space="preserve">przy założeniach zawartych </w:t>
      </w:r>
      <w:r w:rsidR="0025464A" w:rsidRPr="00E23CDB">
        <w:rPr>
          <w:rFonts w:cs="Calibri"/>
          <w:sz w:val="20"/>
          <w:szCs w:val="20"/>
        </w:rPr>
        <w:t>w zapytaniu ofertowym, a</w:t>
      </w:r>
      <w:r w:rsidR="00C24336">
        <w:rPr>
          <w:rFonts w:cs="Calibri"/>
          <w:sz w:val="20"/>
          <w:szCs w:val="20"/>
        </w:rPr>
        <w:t> </w:t>
      </w:r>
      <w:r w:rsidR="0025464A" w:rsidRPr="00E23CDB">
        <w:rPr>
          <w:rFonts w:cs="Calibri"/>
          <w:sz w:val="20"/>
          <w:szCs w:val="20"/>
        </w:rPr>
        <w:t>w</w:t>
      </w:r>
      <w:r w:rsidR="00B76ACB">
        <w:rPr>
          <w:rFonts w:cs="Calibri"/>
          <w:sz w:val="20"/>
          <w:szCs w:val="20"/>
        </w:rPr>
        <w:t> </w:t>
      </w:r>
      <w:r w:rsidR="0025464A" w:rsidRPr="00E23CDB">
        <w:rPr>
          <w:rFonts w:cs="Calibri"/>
          <w:sz w:val="20"/>
          <w:szCs w:val="20"/>
        </w:rPr>
        <w:t xml:space="preserve">szczególności </w:t>
      </w:r>
      <w:r w:rsidR="008B7835" w:rsidRPr="00E23CDB">
        <w:rPr>
          <w:rFonts w:cs="Calibri"/>
          <w:sz w:val="20"/>
          <w:szCs w:val="20"/>
        </w:rPr>
        <w:t>w</w:t>
      </w:r>
      <w:r w:rsidRPr="00E23CDB">
        <w:rPr>
          <w:rFonts w:cs="Calibri"/>
          <w:sz w:val="20"/>
          <w:szCs w:val="20"/>
        </w:rPr>
        <w:t xml:space="preserve"> </w:t>
      </w:r>
      <w:r w:rsidR="00F246C1" w:rsidRPr="00E23CDB">
        <w:rPr>
          <w:rFonts w:cs="Calibri"/>
          <w:sz w:val="20"/>
          <w:szCs w:val="20"/>
        </w:rPr>
        <w:t xml:space="preserve">opisie </w:t>
      </w:r>
      <w:r w:rsidR="00751578" w:rsidRPr="00E23CDB">
        <w:rPr>
          <w:rFonts w:cs="Calibri"/>
          <w:sz w:val="20"/>
          <w:szCs w:val="20"/>
        </w:rPr>
        <w:t>przedmiotu zamówienia</w:t>
      </w:r>
      <w:r w:rsidRPr="00E23CDB">
        <w:rPr>
          <w:rFonts w:cs="Calibri"/>
          <w:sz w:val="20"/>
          <w:szCs w:val="20"/>
        </w:rPr>
        <w:t>, w miejscu</w:t>
      </w:r>
      <w:r w:rsidR="00751578" w:rsidRPr="00E23CDB">
        <w:rPr>
          <w:rFonts w:cs="Calibri"/>
          <w:sz w:val="20"/>
          <w:szCs w:val="20"/>
        </w:rPr>
        <w:t xml:space="preserve"> </w:t>
      </w:r>
      <w:r w:rsidRPr="00E23CDB">
        <w:rPr>
          <w:rFonts w:cs="Calibri"/>
          <w:sz w:val="20"/>
          <w:szCs w:val="20"/>
        </w:rPr>
        <w:t>i terminie</w:t>
      </w:r>
      <w:r w:rsidR="00572854" w:rsidRPr="00E23CDB">
        <w:rPr>
          <w:rFonts w:cs="Calibri"/>
          <w:sz w:val="20"/>
          <w:szCs w:val="20"/>
        </w:rPr>
        <w:t xml:space="preserve"> określonym przez Zamawiającego,</w:t>
      </w:r>
    </w:p>
    <w:p w:rsidR="00B97CA5" w:rsidRPr="00E23CDB" w:rsidRDefault="00B97CA5" w:rsidP="0057285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/>
        <w:ind w:left="1080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>nie jestem powiązany kapitałowo lub osobowo z Zamawiającym w szczególności poprzez:</w:t>
      </w:r>
    </w:p>
    <w:p w:rsidR="00B97CA5" w:rsidRPr="00E23CDB" w:rsidRDefault="00B97CA5" w:rsidP="00572854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120"/>
        <w:ind w:left="1701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>uczestniczeniu w spółce</w:t>
      </w:r>
      <w:r w:rsidR="00F246C1" w:rsidRPr="00E23CDB">
        <w:rPr>
          <w:rFonts w:cs="Calibri"/>
          <w:sz w:val="20"/>
          <w:szCs w:val="20"/>
        </w:rPr>
        <w:t>,</w:t>
      </w:r>
      <w:r w:rsidRPr="00E23CDB">
        <w:rPr>
          <w:rFonts w:cs="Calibri"/>
          <w:sz w:val="20"/>
          <w:szCs w:val="20"/>
        </w:rPr>
        <w:t xml:space="preserve"> jako wspólnik spół</w:t>
      </w:r>
      <w:r w:rsidR="00F45C86" w:rsidRPr="00E23CDB">
        <w:rPr>
          <w:rFonts w:cs="Calibri"/>
          <w:sz w:val="20"/>
          <w:szCs w:val="20"/>
        </w:rPr>
        <w:t>ki cywilnej lub spółki osobowej,</w:t>
      </w:r>
    </w:p>
    <w:p w:rsidR="00B97CA5" w:rsidRPr="00E23CDB" w:rsidRDefault="00B97CA5" w:rsidP="00572854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120"/>
        <w:ind w:left="1701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>posiadaniu co n</w:t>
      </w:r>
      <w:r w:rsidR="00F45C86" w:rsidRPr="00E23CDB">
        <w:rPr>
          <w:rFonts w:cs="Calibri"/>
          <w:sz w:val="20"/>
          <w:szCs w:val="20"/>
        </w:rPr>
        <w:t>ajmniej 10% udziałów lub akcji,</w:t>
      </w:r>
    </w:p>
    <w:p w:rsidR="00B97CA5" w:rsidRPr="00093B0A" w:rsidRDefault="006D36D2" w:rsidP="00572854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120"/>
        <w:ind w:left="1701"/>
        <w:jc w:val="both"/>
        <w:rPr>
          <w:rFonts w:cs="Calibri"/>
          <w:sz w:val="20"/>
          <w:szCs w:val="20"/>
        </w:rPr>
      </w:pPr>
      <w:r w:rsidRPr="00E23CDB">
        <w:rPr>
          <w:rFonts w:cs="Calibri"/>
          <w:sz w:val="20"/>
          <w:szCs w:val="20"/>
        </w:rPr>
        <w:t>pełnienie</w:t>
      </w:r>
      <w:r w:rsidR="00B97CA5" w:rsidRPr="00E23CDB">
        <w:rPr>
          <w:rFonts w:cs="Calibri"/>
          <w:sz w:val="20"/>
          <w:szCs w:val="20"/>
        </w:rPr>
        <w:t xml:space="preserve"> funkcji członka organu nadzorczego lub zarządzaj</w:t>
      </w:r>
      <w:r w:rsidR="00F45C86" w:rsidRPr="00E23CDB">
        <w:rPr>
          <w:rFonts w:cs="Calibri"/>
          <w:sz w:val="20"/>
          <w:szCs w:val="20"/>
        </w:rPr>
        <w:t>ącego, prokurenta, pełnomocnika,</w:t>
      </w:r>
    </w:p>
    <w:p w:rsidR="003D1E53" w:rsidRPr="00093B0A" w:rsidRDefault="006D36D2" w:rsidP="00011FB4">
      <w:pPr>
        <w:pStyle w:val="Akapitzlist"/>
        <w:numPr>
          <w:ilvl w:val="1"/>
          <w:numId w:val="30"/>
        </w:numPr>
        <w:autoSpaceDE w:val="0"/>
        <w:autoSpaceDN w:val="0"/>
        <w:adjustRightInd w:val="0"/>
        <w:spacing w:before="120" w:after="0"/>
        <w:ind w:left="1701"/>
        <w:jc w:val="both"/>
        <w:rPr>
          <w:rFonts w:cs="Calibri"/>
          <w:sz w:val="20"/>
          <w:szCs w:val="20"/>
        </w:rPr>
      </w:pPr>
      <w:r w:rsidRPr="00093B0A">
        <w:rPr>
          <w:rFonts w:cs="Calibri"/>
          <w:sz w:val="20"/>
          <w:szCs w:val="20"/>
        </w:rPr>
        <w:t>pozostawanie</w:t>
      </w:r>
      <w:r w:rsidR="00B97CA5" w:rsidRPr="00093B0A">
        <w:rPr>
          <w:rFonts w:cs="Calibri"/>
          <w:sz w:val="20"/>
          <w:szCs w:val="20"/>
        </w:rPr>
        <w:t xml:space="preserve"> w związku małżeńskim, w stosunku pokrewieństwa lub powinowactwa</w:t>
      </w:r>
      <w:r w:rsidR="00572854" w:rsidRPr="00093B0A">
        <w:rPr>
          <w:rFonts w:cs="Calibri"/>
          <w:sz w:val="20"/>
          <w:szCs w:val="20"/>
        </w:rPr>
        <w:t xml:space="preserve"> </w:t>
      </w:r>
      <w:r w:rsidR="00B97CA5" w:rsidRPr="00093B0A">
        <w:rPr>
          <w:rFonts w:cs="Calibri"/>
          <w:sz w:val="20"/>
          <w:szCs w:val="20"/>
        </w:rPr>
        <w:t>w</w:t>
      </w:r>
      <w:r w:rsidR="00B76ACB" w:rsidRPr="00093B0A">
        <w:rPr>
          <w:rFonts w:cs="Calibri"/>
          <w:sz w:val="20"/>
          <w:szCs w:val="20"/>
        </w:rPr>
        <w:t> </w:t>
      </w:r>
      <w:r w:rsidR="00B97CA5" w:rsidRPr="00093B0A">
        <w:rPr>
          <w:rFonts w:cs="Calibri"/>
          <w:sz w:val="20"/>
          <w:szCs w:val="20"/>
        </w:rPr>
        <w:t>linii prostej, pokrewieństwa lub powinowactwa w linii bocznej do drugiego stopnia lub w stosunku przysposobienia, opieki lub kurateli.</w:t>
      </w:r>
    </w:p>
    <w:p w:rsidR="00A74D99" w:rsidRPr="00093B0A" w:rsidRDefault="00A74D99" w:rsidP="00572854">
      <w:pPr>
        <w:numPr>
          <w:ilvl w:val="0"/>
          <w:numId w:val="8"/>
        </w:numPr>
        <w:autoSpaceDE w:val="0"/>
        <w:autoSpaceDN w:val="0"/>
        <w:adjustRightInd w:val="0"/>
        <w:spacing w:before="120" w:line="276" w:lineRule="auto"/>
        <w:ind w:hanging="360"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sz w:val="20"/>
          <w:szCs w:val="20"/>
        </w:rPr>
        <w:t>O</w:t>
      </w:r>
      <w:r w:rsidR="0076614D" w:rsidRPr="00093B0A">
        <w:rPr>
          <w:rFonts w:ascii="Calibri" w:hAnsi="Calibri" w:cs="Calibri"/>
          <w:sz w:val="20"/>
          <w:szCs w:val="20"/>
        </w:rPr>
        <w:t>sobą upoważnioną do kontaktu ze</w:t>
      </w:r>
      <w:r w:rsidR="00093B0A" w:rsidRPr="00093B0A">
        <w:rPr>
          <w:rFonts w:ascii="Calibri" w:hAnsi="Calibri" w:cs="Calibri"/>
          <w:sz w:val="20"/>
          <w:szCs w:val="20"/>
        </w:rPr>
        <w:t xml:space="preserve"> strony</w:t>
      </w:r>
      <w:r w:rsidR="0076614D" w:rsidRPr="00093B0A">
        <w:rPr>
          <w:rFonts w:ascii="Calibri" w:hAnsi="Calibri" w:cs="Calibri"/>
          <w:sz w:val="20"/>
          <w:szCs w:val="20"/>
        </w:rPr>
        <w:t xml:space="preserve"> </w:t>
      </w:r>
      <w:r w:rsidR="00093B0A" w:rsidRPr="00093B0A">
        <w:rPr>
          <w:rFonts w:ascii="Calibri" w:hAnsi="Calibri" w:cs="Calibri"/>
          <w:sz w:val="20"/>
          <w:szCs w:val="20"/>
        </w:rPr>
        <w:t xml:space="preserve">Wykonawcy </w:t>
      </w:r>
      <w:r w:rsidRPr="00093B0A">
        <w:rPr>
          <w:rFonts w:ascii="Calibri" w:hAnsi="Calibri" w:cs="Calibri"/>
          <w:sz w:val="20"/>
          <w:szCs w:val="20"/>
        </w:rPr>
        <w:t>w przypadku udzielenia mi/nam zamówienia jest:</w:t>
      </w:r>
    </w:p>
    <w:p w:rsidR="00A74D99" w:rsidRPr="00093B0A" w:rsidRDefault="00A74D99" w:rsidP="00BE3258">
      <w:pPr>
        <w:tabs>
          <w:tab w:val="right" w:leader="dot" w:pos="8505"/>
        </w:tabs>
        <w:spacing w:line="276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sz w:val="20"/>
          <w:szCs w:val="20"/>
        </w:rPr>
        <w:t xml:space="preserve">Imię i nazwisko: </w:t>
      </w:r>
      <w:r w:rsidR="00BE3258" w:rsidRPr="00093B0A">
        <w:rPr>
          <w:rFonts w:ascii="Calibri" w:hAnsi="Calibri" w:cs="Calibri"/>
          <w:sz w:val="20"/>
          <w:szCs w:val="20"/>
        </w:rPr>
        <w:tab/>
      </w:r>
    </w:p>
    <w:p w:rsidR="00A74D99" w:rsidRPr="00E23CDB" w:rsidRDefault="00A74D99" w:rsidP="00BE3258">
      <w:pPr>
        <w:tabs>
          <w:tab w:val="right" w:leader="dot" w:pos="8505"/>
        </w:tabs>
        <w:spacing w:line="276" w:lineRule="auto"/>
        <w:ind w:left="1134"/>
        <w:jc w:val="both"/>
        <w:rPr>
          <w:rFonts w:ascii="Calibri" w:hAnsi="Calibri" w:cs="Calibri"/>
          <w:color w:val="000000"/>
          <w:sz w:val="20"/>
          <w:szCs w:val="20"/>
        </w:rPr>
      </w:pPr>
      <w:r w:rsidRPr="00093B0A">
        <w:rPr>
          <w:rFonts w:ascii="Calibri" w:hAnsi="Calibri" w:cs="Calibri"/>
          <w:sz w:val="20"/>
          <w:szCs w:val="20"/>
        </w:rPr>
        <w:t xml:space="preserve">Numer telefonu: </w:t>
      </w:r>
      <w:r w:rsidR="00BE3258" w:rsidRPr="00093B0A">
        <w:rPr>
          <w:rFonts w:ascii="Calibri" w:hAnsi="Calibri" w:cs="Calibri"/>
          <w:sz w:val="20"/>
          <w:szCs w:val="20"/>
        </w:rPr>
        <w:tab/>
      </w:r>
    </w:p>
    <w:p w:rsidR="00A74D99" w:rsidRPr="00E23CDB" w:rsidRDefault="00A74D99" w:rsidP="00BE3258">
      <w:pPr>
        <w:tabs>
          <w:tab w:val="right" w:leader="dot" w:pos="8505"/>
        </w:tabs>
        <w:spacing w:line="276" w:lineRule="auto"/>
        <w:ind w:left="1134"/>
        <w:jc w:val="both"/>
        <w:rPr>
          <w:rFonts w:ascii="Calibri" w:hAnsi="Calibri" w:cs="Calibri"/>
          <w:color w:val="000000"/>
          <w:sz w:val="20"/>
          <w:szCs w:val="20"/>
        </w:rPr>
      </w:pPr>
      <w:r w:rsidRPr="00E23CDB">
        <w:rPr>
          <w:rFonts w:ascii="Calibri" w:hAnsi="Calibri" w:cs="Calibri"/>
          <w:color w:val="000000"/>
          <w:sz w:val="20"/>
          <w:szCs w:val="20"/>
        </w:rPr>
        <w:t xml:space="preserve">Adres e-mail: </w:t>
      </w:r>
      <w:r w:rsidR="00BE3258" w:rsidRPr="00E23CDB">
        <w:rPr>
          <w:rFonts w:ascii="Calibri" w:hAnsi="Calibri" w:cs="Calibri"/>
          <w:color w:val="000000"/>
          <w:sz w:val="20"/>
          <w:szCs w:val="20"/>
        </w:rPr>
        <w:tab/>
      </w:r>
    </w:p>
    <w:p w:rsidR="00A74D99" w:rsidRPr="00E23CDB" w:rsidRDefault="00A74D99" w:rsidP="00572854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751578" w:rsidRPr="00E23CDB" w:rsidRDefault="0025464A" w:rsidP="00572854">
      <w:pPr>
        <w:numPr>
          <w:ilvl w:val="0"/>
          <w:numId w:val="8"/>
        </w:numPr>
        <w:tabs>
          <w:tab w:val="clear" w:pos="720"/>
          <w:tab w:val="num" w:pos="709"/>
        </w:tabs>
        <w:autoSpaceDE w:val="0"/>
        <w:autoSpaceDN w:val="0"/>
        <w:adjustRightInd w:val="0"/>
        <w:spacing w:line="276" w:lineRule="auto"/>
        <w:ind w:left="709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E23CDB">
        <w:rPr>
          <w:rFonts w:ascii="Calibri" w:hAnsi="Calibri" w:cs="Calibri"/>
          <w:b/>
          <w:color w:val="000000"/>
          <w:sz w:val="20"/>
          <w:szCs w:val="20"/>
        </w:rPr>
        <w:t>Oświadczam/y</w:t>
      </w:r>
      <w:r w:rsidR="00751578" w:rsidRPr="00E23CDB">
        <w:rPr>
          <w:rFonts w:ascii="Calibri" w:hAnsi="Calibri" w:cs="Calibri"/>
          <w:b/>
          <w:color w:val="000000"/>
          <w:sz w:val="20"/>
          <w:szCs w:val="20"/>
        </w:rPr>
        <w:t>,</w:t>
      </w:r>
      <w:r w:rsidR="00751578" w:rsidRPr="00E23CDB">
        <w:rPr>
          <w:rFonts w:ascii="Calibri" w:hAnsi="Calibri" w:cs="Calibri"/>
          <w:color w:val="000000"/>
          <w:sz w:val="20"/>
          <w:szCs w:val="20"/>
        </w:rPr>
        <w:t xml:space="preserve"> pod rygorem wykluczenia z postępowania, iż wszystkie informacje zamieszczone</w:t>
      </w:r>
      <w:r w:rsidRPr="00E23CDB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751578" w:rsidRPr="00E23CDB">
        <w:rPr>
          <w:rFonts w:ascii="Calibri" w:hAnsi="Calibri" w:cs="Calibri"/>
          <w:color w:val="000000"/>
          <w:sz w:val="20"/>
          <w:szCs w:val="20"/>
        </w:rPr>
        <w:t>w</w:t>
      </w:r>
      <w:r w:rsidR="00153614">
        <w:rPr>
          <w:rFonts w:ascii="Calibri" w:hAnsi="Calibri" w:cs="Calibri"/>
          <w:color w:val="000000"/>
          <w:sz w:val="20"/>
          <w:szCs w:val="20"/>
        </w:rPr>
        <w:t> </w:t>
      </w:r>
      <w:r w:rsidR="00751578" w:rsidRPr="00E23CDB">
        <w:rPr>
          <w:rFonts w:ascii="Calibri" w:hAnsi="Calibri" w:cs="Calibri"/>
          <w:color w:val="000000"/>
          <w:sz w:val="20"/>
          <w:szCs w:val="20"/>
        </w:rPr>
        <w:t>naszej ofercie i załącznikach do oferty są prawdziwe.</w:t>
      </w:r>
    </w:p>
    <w:p w:rsidR="00A74D99" w:rsidRPr="00E23CDB" w:rsidRDefault="0025464A" w:rsidP="00572854">
      <w:pPr>
        <w:numPr>
          <w:ilvl w:val="0"/>
          <w:numId w:val="8"/>
        </w:numPr>
        <w:tabs>
          <w:tab w:val="clear" w:pos="720"/>
          <w:tab w:val="num" w:pos="709"/>
        </w:tabs>
        <w:autoSpaceDE w:val="0"/>
        <w:autoSpaceDN w:val="0"/>
        <w:adjustRightInd w:val="0"/>
        <w:spacing w:before="120" w:line="276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b/>
          <w:sz w:val="20"/>
          <w:szCs w:val="20"/>
        </w:rPr>
        <w:t>Oświadczam/y</w:t>
      </w:r>
      <w:r w:rsidR="00A74D99" w:rsidRPr="00E23CDB">
        <w:rPr>
          <w:rFonts w:ascii="Calibri" w:hAnsi="Calibri" w:cs="Calibri"/>
          <w:sz w:val="20"/>
          <w:szCs w:val="20"/>
        </w:rPr>
        <w:t>, że uważamy się za związanych z niniejszą ofertą przez okres 30 dni</w:t>
      </w:r>
      <w:r w:rsidR="006A67F9" w:rsidRPr="00E23CDB">
        <w:rPr>
          <w:rFonts w:ascii="Calibri" w:hAnsi="Calibri" w:cs="Calibri"/>
          <w:sz w:val="20"/>
          <w:szCs w:val="20"/>
        </w:rPr>
        <w:t xml:space="preserve"> </w:t>
      </w:r>
      <w:r w:rsidR="00A74D99" w:rsidRPr="00E23CDB">
        <w:rPr>
          <w:rFonts w:ascii="Calibri" w:hAnsi="Calibri" w:cs="Calibri"/>
          <w:sz w:val="20"/>
          <w:szCs w:val="20"/>
        </w:rPr>
        <w:t>od upływu terminu składania ofert.</w:t>
      </w:r>
    </w:p>
    <w:p w:rsidR="00751578" w:rsidRPr="00E23CDB" w:rsidRDefault="00751578" w:rsidP="00A74D9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751578" w:rsidRPr="00E23CDB" w:rsidRDefault="00751578" w:rsidP="00A74D9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751578" w:rsidRPr="00E23CDB" w:rsidRDefault="00751578" w:rsidP="00A72025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751578" w:rsidRPr="00E23CDB" w:rsidRDefault="00751578" w:rsidP="00A72025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751578" w:rsidRPr="00E23CDB" w:rsidRDefault="00751578" w:rsidP="00A72025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A74D99" w:rsidRPr="00E23CDB" w:rsidRDefault="00A74D99" w:rsidP="00A72025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</w:p>
    <w:p w:rsidR="00BE3258" w:rsidRPr="00E23CDB" w:rsidRDefault="00BE3258" w:rsidP="00BE3258">
      <w:pPr>
        <w:tabs>
          <w:tab w:val="center" w:leader="dot" w:pos="2835"/>
          <w:tab w:val="center" w:leader="dot" w:pos="8505"/>
        </w:tabs>
        <w:autoSpaceDE w:val="0"/>
        <w:autoSpaceDN w:val="0"/>
        <w:adjustRightInd w:val="0"/>
        <w:ind w:left="5672"/>
        <w:jc w:val="center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ab/>
      </w:r>
      <w:r w:rsidR="00A74D99" w:rsidRPr="00E23CDB">
        <w:rPr>
          <w:rFonts w:ascii="Calibri" w:hAnsi="Calibri" w:cs="Calibri"/>
          <w:sz w:val="20"/>
          <w:szCs w:val="20"/>
        </w:rPr>
        <w:t xml:space="preserve">dn. ............................ </w:t>
      </w:r>
      <w:r w:rsidR="008B7835" w:rsidRPr="00E23CDB">
        <w:rPr>
          <w:rFonts w:ascii="Calibri" w:hAnsi="Calibri" w:cs="Calibri"/>
          <w:sz w:val="20"/>
          <w:szCs w:val="20"/>
        </w:rPr>
        <w:t xml:space="preserve">                          </w:t>
      </w:r>
      <w:r w:rsidR="00751578" w:rsidRPr="00E23CDB">
        <w:rPr>
          <w:rFonts w:ascii="Calibri" w:hAnsi="Calibri" w:cs="Calibri"/>
          <w:sz w:val="20"/>
          <w:szCs w:val="20"/>
        </w:rPr>
        <w:t xml:space="preserve">                          </w:t>
      </w:r>
      <w:r w:rsidR="008B7835" w:rsidRPr="00E23CDB">
        <w:rPr>
          <w:rFonts w:ascii="Calibri" w:hAnsi="Calibri" w:cs="Calibri"/>
          <w:sz w:val="20"/>
          <w:szCs w:val="20"/>
        </w:rPr>
        <w:t xml:space="preserve">         </w:t>
      </w:r>
    </w:p>
    <w:p w:rsidR="00BE3258" w:rsidRPr="00E23CDB" w:rsidRDefault="00BE3258" w:rsidP="00BE3258">
      <w:pPr>
        <w:tabs>
          <w:tab w:val="left" w:leader="dot" w:pos="2835"/>
        </w:tabs>
        <w:autoSpaceDE w:val="0"/>
        <w:autoSpaceDN w:val="0"/>
        <w:adjustRightInd w:val="0"/>
        <w:ind w:left="5672"/>
        <w:jc w:val="center"/>
        <w:rPr>
          <w:rFonts w:ascii="Calibri" w:hAnsi="Calibri" w:cs="Calibri"/>
          <w:sz w:val="20"/>
          <w:szCs w:val="20"/>
        </w:rPr>
      </w:pPr>
    </w:p>
    <w:p w:rsidR="00BE3258" w:rsidRPr="00E23CDB" w:rsidRDefault="00BE3258" w:rsidP="00BE3258">
      <w:pPr>
        <w:tabs>
          <w:tab w:val="left" w:leader="dot" w:pos="2835"/>
        </w:tabs>
        <w:autoSpaceDE w:val="0"/>
        <w:autoSpaceDN w:val="0"/>
        <w:adjustRightInd w:val="0"/>
        <w:ind w:left="5672"/>
        <w:jc w:val="center"/>
        <w:rPr>
          <w:rFonts w:ascii="Calibri" w:hAnsi="Calibri" w:cs="Calibri"/>
          <w:sz w:val="20"/>
          <w:szCs w:val="20"/>
        </w:rPr>
      </w:pPr>
    </w:p>
    <w:p w:rsidR="00BE3258" w:rsidRPr="00E23CDB" w:rsidRDefault="00BE3258" w:rsidP="00BE3258">
      <w:pPr>
        <w:tabs>
          <w:tab w:val="left" w:leader="dot" w:pos="2835"/>
        </w:tabs>
        <w:autoSpaceDE w:val="0"/>
        <w:autoSpaceDN w:val="0"/>
        <w:adjustRightInd w:val="0"/>
        <w:ind w:left="5672"/>
        <w:jc w:val="center"/>
        <w:rPr>
          <w:rFonts w:ascii="Calibri" w:hAnsi="Calibri" w:cs="Calibri"/>
          <w:sz w:val="20"/>
          <w:szCs w:val="20"/>
        </w:rPr>
      </w:pPr>
      <w:r w:rsidRPr="00E23CDB">
        <w:rPr>
          <w:rFonts w:ascii="Calibri" w:hAnsi="Calibri" w:cs="Calibri"/>
          <w:sz w:val="20"/>
          <w:szCs w:val="20"/>
        </w:rPr>
        <w:t>………………………………………</w:t>
      </w:r>
      <w:r w:rsidRPr="00E23CDB">
        <w:rPr>
          <w:rFonts w:ascii="Calibri" w:hAnsi="Calibri" w:cs="Calibri"/>
          <w:sz w:val="20"/>
          <w:szCs w:val="20"/>
        </w:rPr>
        <w:tab/>
      </w:r>
    </w:p>
    <w:p w:rsidR="00975F41" w:rsidRDefault="00B97CA5" w:rsidP="00BE3258">
      <w:pPr>
        <w:autoSpaceDE w:val="0"/>
        <w:autoSpaceDN w:val="0"/>
        <w:adjustRightInd w:val="0"/>
        <w:ind w:left="5672"/>
        <w:jc w:val="center"/>
        <w:rPr>
          <w:rFonts w:ascii="Calibri" w:hAnsi="Calibri" w:cs="Calibri"/>
          <w:iCs/>
          <w:sz w:val="20"/>
          <w:szCs w:val="20"/>
        </w:rPr>
      </w:pPr>
      <w:r w:rsidRPr="00E23CDB">
        <w:rPr>
          <w:rFonts w:ascii="Calibri" w:hAnsi="Calibri" w:cs="Calibri"/>
          <w:iCs/>
          <w:sz w:val="20"/>
          <w:szCs w:val="20"/>
        </w:rPr>
        <w:t>Podpis i pieczęć Wykonawcy</w:t>
      </w:r>
    </w:p>
    <w:p w:rsidR="00B76ACB" w:rsidRDefault="00B76ACB" w:rsidP="00B76ACB">
      <w:pPr>
        <w:autoSpaceDE w:val="0"/>
        <w:autoSpaceDN w:val="0"/>
        <w:adjustRightInd w:val="0"/>
        <w:ind w:hanging="2"/>
        <w:jc w:val="both"/>
        <w:rPr>
          <w:rFonts w:ascii="Calibri" w:hAnsi="Calibri" w:cs="Calibri"/>
          <w:sz w:val="20"/>
          <w:szCs w:val="20"/>
        </w:rPr>
      </w:pPr>
    </w:p>
    <w:p w:rsidR="00B76ACB" w:rsidRDefault="00B76ACB" w:rsidP="00B76ACB">
      <w:pPr>
        <w:autoSpaceDE w:val="0"/>
        <w:autoSpaceDN w:val="0"/>
        <w:adjustRightInd w:val="0"/>
        <w:ind w:hanging="2"/>
        <w:jc w:val="both"/>
        <w:rPr>
          <w:rFonts w:ascii="Calibri" w:hAnsi="Calibri" w:cs="Calibri"/>
          <w:sz w:val="20"/>
          <w:szCs w:val="20"/>
        </w:rPr>
      </w:pPr>
    </w:p>
    <w:p w:rsidR="00B76ACB" w:rsidRPr="00C24336" w:rsidRDefault="00B76ACB" w:rsidP="00B76ACB">
      <w:pPr>
        <w:autoSpaceDE w:val="0"/>
        <w:autoSpaceDN w:val="0"/>
        <w:adjustRightInd w:val="0"/>
        <w:ind w:hanging="2"/>
        <w:jc w:val="both"/>
        <w:rPr>
          <w:rFonts w:ascii="Calibri" w:hAnsi="Calibri" w:cs="Calibri"/>
          <w:color w:val="FF0000"/>
          <w:sz w:val="20"/>
          <w:szCs w:val="20"/>
        </w:rPr>
      </w:pPr>
    </w:p>
    <w:p w:rsidR="00B76ACB" w:rsidRPr="00093B0A" w:rsidRDefault="00B76ACB" w:rsidP="00B76ACB">
      <w:pPr>
        <w:autoSpaceDE w:val="0"/>
        <w:autoSpaceDN w:val="0"/>
        <w:adjustRightInd w:val="0"/>
        <w:ind w:hanging="2"/>
        <w:jc w:val="both"/>
        <w:rPr>
          <w:rFonts w:ascii="Calibri" w:hAnsi="Calibri" w:cs="Calibri"/>
          <w:sz w:val="20"/>
          <w:szCs w:val="20"/>
        </w:rPr>
      </w:pPr>
      <w:r w:rsidRPr="00093B0A">
        <w:rPr>
          <w:rFonts w:ascii="Calibri" w:hAnsi="Calibri" w:cs="Calibri"/>
          <w:sz w:val="20"/>
          <w:szCs w:val="20"/>
        </w:rPr>
        <w:t>Załączniki:</w:t>
      </w:r>
    </w:p>
    <w:p w:rsidR="00B76ACB" w:rsidRPr="00093B0A" w:rsidRDefault="00B76ACB" w:rsidP="00B76ACB">
      <w:pPr>
        <w:pStyle w:val="Akapitzlist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426" w:hanging="426"/>
        <w:jc w:val="both"/>
        <w:rPr>
          <w:rFonts w:cs="Calibri"/>
          <w:sz w:val="20"/>
          <w:szCs w:val="20"/>
        </w:rPr>
      </w:pPr>
      <w:r w:rsidRPr="00093B0A">
        <w:rPr>
          <w:rFonts w:cs="Calibri"/>
          <w:sz w:val="20"/>
          <w:szCs w:val="20"/>
        </w:rPr>
        <w:t>Kopia protokołu odbycia wizji lokalnej w Bałtyckim Teatrze Dramatycznym w Koszalinie</w:t>
      </w:r>
      <w:r w:rsidR="00093B0A">
        <w:rPr>
          <w:rFonts w:cs="Calibri"/>
          <w:sz w:val="20"/>
          <w:szCs w:val="20"/>
        </w:rPr>
        <w:t>;</w:t>
      </w:r>
    </w:p>
    <w:p w:rsidR="00B76ACB" w:rsidRPr="00093B0A" w:rsidRDefault="00B3620C" w:rsidP="00B76ACB">
      <w:pPr>
        <w:pStyle w:val="Akapitzlist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426" w:hanging="426"/>
        <w:jc w:val="both"/>
        <w:rPr>
          <w:rFonts w:cs="Calibri"/>
          <w:sz w:val="20"/>
          <w:szCs w:val="20"/>
        </w:rPr>
      </w:pPr>
      <w:r w:rsidRPr="00093B0A">
        <w:rPr>
          <w:rFonts w:cs="Calibri"/>
          <w:sz w:val="20"/>
          <w:szCs w:val="20"/>
        </w:rPr>
        <w:t>Wizualizacje</w:t>
      </w:r>
      <w:r w:rsidR="00093B0A">
        <w:rPr>
          <w:rFonts w:cs="Calibri"/>
          <w:sz w:val="20"/>
          <w:szCs w:val="20"/>
        </w:rPr>
        <w:t>;</w:t>
      </w:r>
    </w:p>
    <w:p w:rsidR="00B76ACB" w:rsidRPr="00093B0A" w:rsidRDefault="00B3620C" w:rsidP="00FD3328">
      <w:pPr>
        <w:pStyle w:val="Akapitzlist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426" w:hanging="426"/>
        <w:jc w:val="both"/>
        <w:rPr>
          <w:rFonts w:cs="Calibri"/>
          <w:sz w:val="20"/>
          <w:szCs w:val="20"/>
        </w:rPr>
      </w:pPr>
      <w:r w:rsidRPr="00093B0A">
        <w:rPr>
          <w:rFonts w:cs="Calibri"/>
          <w:sz w:val="20"/>
          <w:szCs w:val="20"/>
        </w:rPr>
        <w:t>Dowody potwierdzając</w:t>
      </w:r>
      <w:r w:rsidR="00093B0A" w:rsidRPr="00093B0A">
        <w:rPr>
          <w:rFonts w:cs="Calibri"/>
          <w:sz w:val="20"/>
          <w:szCs w:val="20"/>
        </w:rPr>
        <w:t>e wykazane doświadczenie</w:t>
      </w:r>
      <w:r w:rsidR="00093B0A">
        <w:rPr>
          <w:rFonts w:cs="Calibri"/>
          <w:sz w:val="20"/>
          <w:szCs w:val="20"/>
        </w:rPr>
        <w:t>.</w:t>
      </w:r>
    </w:p>
    <w:sectPr w:rsidR="00B76ACB" w:rsidRPr="00093B0A" w:rsidSect="00A72025">
      <w:headerReference w:type="default" r:id="rId8"/>
      <w:footerReference w:type="default" r:id="rId9"/>
      <w:footerReference w:type="first" r:id="rId10"/>
      <w:pgSz w:w="11906" w:h="16838" w:code="9"/>
      <w:pgMar w:top="1417" w:right="1417" w:bottom="1417" w:left="1417" w:header="426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23B" w:rsidRDefault="00C1223B">
      <w:r>
        <w:separator/>
      </w:r>
    </w:p>
  </w:endnote>
  <w:endnote w:type="continuationSeparator" w:id="0">
    <w:p w:rsidR="00C1223B" w:rsidRDefault="00C1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220" w:rsidRPr="0012583C" w:rsidRDefault="00360220">
    <w:pPr>
      <w:pStyle w:val="Stopka"/>
      <w:jc w:val="right"/>
      <w:rPr>
        <w:rFonts w:ascii="Arial" w:hAnsi="Arial" w:cs="Arial"/>
        <w:sz w:val="16"/>
        <w:szCs w:val="16"/>
      </w:rPr>
    </w:pPr>
    <w:r w:rsidRPr="0012583C">
      <w:rPr>
        <w:rFonts w:ascii="Arial" w:hAnsi="Arial" w:cs="Arial"/>
        <w:sz w:val="16"/>
        <w:szCs w:val="16"/>
      </w:rPr>
      <w:t xml:space="preserve">str. </w:t>
    </w:r>
    <w:r w:rsidRPr="0012583C">
      <w:rPr>
        <w:rFonts w:ascii="Arial" w:hAnsi="Arial" w:cs="Arial"/>
        <w:sz w:val="16"/>
        <w:szCs w:val="16"/>
      </w:rPr>
      <w:fldChar w:fldCharType="begin"/>
    </w:r>
    <w:r w:rsidRPr="0012583C">
      <w:rPr>
        <w:rFonts w:ascii="Arial" w:hAnsi="Arial" w:cs="Arial"/>
        <w:sz w:val="16"/>
        <w:szCs w:val="16"/>
      </w:rPr>
      <w:instrText>PAGE    \* MERGEFORMAT</w:instrText>
    </w:r>
    <w:r w:rsidRPr="0012583C">
      <w:rPr>
        <w:rFonts w:ascii="Arial" w:hAnsi="Arial" w:cs="Arial"/>
        <w:sz w:val="16"/>
        <w:szCs w:val="16"/>
      </w:rPr>
      <w:fldChar w:fldCharType="separate"/>
    </w:r>
    <w:r w:rsidR="00361D7C">
      <w:rPr>
        <w:rFonts w:ascii="Arial" w:hAnsi="Arial" w:cs="Arial"/>
        <w:noProof/>
        <w:sz w:val="16"/>
        <w:szCs w:val="16"/>
      </w:rPr>
      <w:t>4</w:t>
    </w:r>
    <w:r w:rsidRPr="0012583C">
      <w:rPr>
        <w:rFonts w:ascii="Arial" w:hAnsi="Arial" w:cs="Arial"/>
        <w:sz w:val="16"/>
        <w:szCs w:val="16"/>
      </w:rPr>
      <w:fldChar w:fldCharType="end"/>
    </w:r>
  </w:p>
  <w:p w:rsidR="00360220" w:rsidRDefault="0036022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32E" w:rsidRPr="00E23CDB" w:rsidRDefault="0023132E">
    <w:pPr>
      <w:pStyle w:val="Stopka"/>
      <w:jc w:val="right"/>
      <w:rPr>
        <w:rFonts w:ascii="Calibri" w:hAnsi="Calibri" w:cs="Calibri"/>
        <w:sz w:val="18"/>
        <w:szCs w:val="18"/>
      </w:rPr>
    </w:pPr>
    <w:r w:rsidRPr="00E23CDB">
      <w:rPr>
        <w:rFonts w:ascii="Calibri" w:hAnsi="Calibri" w:cs="Calibri"/>
        <w:sz w:val="18"/>
        <w:szCs w:val="18"/>
      </w:rPr>
      <w:fldChar w:fldCharType="begin"/>
    </w:r>
    <w:r w:rsidRPr="00E23CDB">
      <w:rPr>
        <w:rFonts w:ascii="Calibri" w:hAnsi="Calibri" w:cs="Calibri"/>
        <w:sz w:val="18"/>
        <w:szCs w:val="18"/>
      </w:rPr>
      <w:instrText>PAGE   \* MERGEFORMAT</w:instrText>
    </w:r>
    <w:r w:rsidRPr="00E23CDB">
      <w:rPr>
        <w:rFonts w:ascii="Calibri" w:hAnsi="Calibri" w:cs="Calibri"/>
        <w:sz w:val="18"/>
        <w:szCs w:val="18"/>
      </w:rPr>
      <w:fldChar w:fldCharType="separate"/>
    </w:r>
    <w:r w:rsidR="00361D7C" w:rsidRPr="00361D7C">
      <w:rPr>
        <w:rFonts w:ascii="Calibri" w:hAnsi="Calibri" w:cs="Calibri"/>
        <w:noProof/>
        <w:sz w:val="18"/>
        <w:szCs w:val="18"/>
        <w:lang w:val="pl-PL"/>
      </w:rPr>
      <w:t>1</w:t>
    </w:r>
    <w:r w:rsidRPr="00E23CDB">
      <w:rPr>
        <w:rFonts w:ascii="Calibri" w:hAnsi="Calibri" w:cs="Calibri"/>
        <w:sz w:val="18"/>
        <w:szCs w:val="18"/>
      </w:rPr>
      <w:fldChar w:fldCharType="end"/>
    </w:r>
  </w:p>
  <w:p w:rsidR="0023132E" w:rsidRDefault="002313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23B" w:rsidRDefault="00C1223B">
      <w:r>
        <w:separator/>
      </w:r>
    </w:p>
  </w:footnote>
  <w:footnote w:type="continuationSeparator" w:id="0">
    <w:p w:rsidR="00C1223B" w:rsidRDefault="00C12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B92" w:rsidRDefault="0018338D" w:rsidP="00AB0CD8">
    <w:pPr>
      <w:pStyle w:val="Nagwek"/>
      <w:tabs>
        <w:tab w:val="clear" w:pos="4536"/>
        <w:tab w:val="clear" w:pos="9072"/>
        <w:tab w:val="left" w:pos="121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2" w15:restartNumberingAfterBreak="0">
    <w:nsid w:val="07BF5994"/>
    <w:multiLevelType w:val="hybridMultilevel"/>
    <w:tmpl w:val="986CF6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34344"/>
    <w:multiLevelType w:val="hybridMultilevel"/>
    <w:tmpl w:val="554CCC2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8E0BE5"/>
    <w:multiLevelType w:val="multilevel"/>
    <w:tmpl w:val="FA7E58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D340A54"/>
    <w:multiLevelType w:val="hybridMultilevel"/>
    <w:tmpl w:val="5BC4FC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066CB"/>
    <w:multiLevelType w:val="hybridMultilevel"/>
    <w:tmpl w:val="691CCFF4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2EFF37C8"/>
    <w:multiLevelType w:val="multilevel"/>
    <w:tmpl w:val="D354D70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/>
        <w:b/>
        <w:sz w:val="20"/>
        <w:szCs w:val="2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Arial" w:eastAsia="Times New Roman" w:hAnsi="Arial" w:cs="Arial"/>
        <w:sz w:val="20"/>
        <w:szCs w:val="2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1A3241"/>
    <w:multiLevelType w:val="hybridMultilevel"/>
    <w:tmpl w:val="25EC2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B2062"/>
    <w:multiLevelType w:val="hybridMultilevel"/>
    <w:tmpl w:val="19B6DC36"/>
    <w:lvl w:ilvl="0" w:tplc="11C290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5F07C3"/>
    <w:multiLevelType w:val="hybridMultilevel"/>
    <w:tmpl w:val="70DE6D70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908693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D4050"/>
    <w:multiLevelType w:val="hybridMultilevel"/>
    <w:tmpl w:val="E744C3F8"/>
    <w:lvl w:ilvl="0" w:tplc="D0143E1A">
      <w:start w:val="19"/>
      <w:numFmt w:val="bullet"/>
      <w:lvlText w:val="˗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3B46332D"/>
    <w:multiLevelType w:val="multilevel"/>
    <w:tmpl w:val="ADC844C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0A7755A"/>
    <w:multiLevelType w:val="multilevel"/>
    <w:tmpl w:val="776611A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714168E"/>
    <w:multiLevelType w:val="multilevel"/>
    <w:tmpl w:val="3B801F06"/>
    <w:lvl w:ilvl="0">
      <w:start w:val="1"/>
      <w:numFmt w:val="upperRoman"/>
      <w:lvlText w:val="%1."/>
      <w:lvlJc w:val="left"/>
      <w:pPr>
        <w:tabs>
          <w:tab w:val="num" w:pos="493"/>
        </w:tabs>
        <w:ind w:left="493" w:hanging="49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EF3797"/>
    <w:multiLevelType w:val="multilevel"/>
    <w:tmpl w:val="AF3E66D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 w:hint="default"/>
        <w:sz w:val="20"/>
        <w:szCs w:val="20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BA42166"/>
    <w:multiLevelType w:val="hybridMultilevel"/>
    <w:tmpl w:val="FBBE3A6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342BB0"/>
    <w:multiLevelType w:val="hybridMultilevel"/>
    <w:tmpl w:val="9BF23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13105"/>
    <w:multiLevelType w:val="hybridMultilevel"/>
    <w:tmpl w:val="6F240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7B18F1"/>
    <w:multiLevelType w:val="hybridMultilevel"/>
    <w:tmpl w:val="FA8EC2E0"/>
    <w:lvl w:ilvl="0" w:tplc="F746E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F6637"/>
    <w:multiLevelType w:val="multilevel"/>
    <w:tmpl w:val="64A0B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580D2762"/>
    <w:multiLevelType w:val="hybridMultilevel"/>
    <w:tmpl w:val="407E75E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5D0135DA"/>
    <w:multiLevelType w:val="hybridMultilevel"/>
    <w:tmpl w:val="A106E4E0"/>
    <w:lvl w:ilvl="0" w:tplc="1A36FB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83887"/>
    <w:multiLevelType w:val="hybridMultilevel"/>
    <w:tmpl w:val="51C69354"/>
    <w:lvl w:ilvl="0" w:tplc="93FC9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B20CBB"/>
    <w:multiLevelType w:val="hybridMultilevel"/>
    <w:tmpl w:val="D1949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737B5"/>
    <w:multiLevelType w:val="multilevel"/>
    <w:tmpl w:val="776611A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" w:eastAsia="Times New Roman" w:hAnsi="Arial" w:cs="Aria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85E3773"/>
    <w:multiLevelType w:val="hybridMultilevel"/>
    <w:tmpl w:val="F1CE29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D7F84"/>
    <w:multiLevelType w:val="hybridMultilevel"/>
    <w:tmpl w:val="80084D0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FC403F4"/>
    <w:multiLevelType w:val="hybridMultilevel"/>
    <w:tmpl w:val="BACCC77A"/>
    <w:lvl w:ilvl="0" w:tplc="A450000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C96574"/>
    <w:multiLevelType w:val="hybridMultilevel"/>
    <w:tmpl w:val="68CA8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D062F"/>
    <w:multiLevelType w:val="hybridMultilevel"/>
    <w:tmpl w:val="D9A05880"/>
    <w:lvl w:ilvl="0" w:tplc="D0143E1A">
      <w:start w:val="19"/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D0440"/>
    <w:multiLevelType w:val="hybridMultilevel"/>
    <w:tmpl w:val="6B24CEE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9"/>
  </w:num>
  <w:num w:numId="5">
    <w:abstractNumId w:val="30"/>
  </w:num>
  <w:num w:numId="6">
    <w:abstractNumId w:val="23"/>
  </w:num>
  <w:num w:numId="7">
    <w:abstractNumId w:val="14"/>
  </w:num>
  <w:num w:numId="8">
    <w:abstractNumId w:val="20"/>
  </w:num>
  <w:num w:numId="9">
    <w:abstractNumId w:val="13"/>
  </w:num>
  <w:num w:numId="10">
    <w:abstractNumId w:val="15"/>
  </w:num>
  <w:num w:numId="11">
    <w:abstractNumId w:val="25"/>
  </w:num>
  <w:num w:numId="12">
    <w:abstractNumId w:val="9"/>
  </w:num>
  <w:num w:numId="13">
    <w:abstractNumId w:val="12"/>
  </w:num>
  <w:num w:numId="14">
    <w:abstractNumId w:val="21"/>
  </w:num>
  <w:num w:numId="15">
    <w:abstractNumId w:val="5"/>
  </w:num>
  <w:num w:numId="16">
    <w:abstractNumId w:val="3"/>
  </w:num>
  <w:num w:numId="17">
    <w:abstractNumId w:val="22"/>
  </w:num>
  <w:num w:numId="18">
    <w:abstractNumId w:val="18"/>
  </w:num>
  <w:num w:numId="19">
    <w:abstractNumId w:val="26"/>
  </w:num>
  <w:num w:numId="20">
    <w:abstractNumId w:val="8"/>
  </w:num>
  <w:num w:numId="21">
    <w:abstractNumId w:val="1"/>
  </w:num>
  <w:num w:numId="22">
    <w:abstractNumId w:val="0"/>
  </w:num>
  <w:num w:numId="23">
    <w:abstractNumId w:val="31"/>
  </w:num>
  <w:num w:numId="24">
    <w:abstractNumId w:val="2"/>
  </w:num>
  <w:num w:numId="25">
    <w:abstractNumId w:val="24"/>
  </w:num>
  <w:num w:numId="26">
    <w:abstractNumId w:val="29"/>
  </w:num>
  <w:num w:numId="27">
    <w:abstractNumId w:val="2"/>
  </w:num>
  <w:num w:numId="28">
    <w:abstractNumId w:val="6"/>
  </w:num>
  <w:num w:numId="29">
    <w:abstractNumId w:val="28"/>
  </w:num>
  <w:num w:numId="30">
    <w:abstractNumId w:val="27"/>
  </w:num>
  <w:num w:numId="31">
    <w:abstractNumId w:val="17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E5"/>
    <w:rsid w:val="00000D4B"/>
    <w:rsid w:val="0000592B"/>
    <w:rsid w:val="00011FB4"/>
    <w:rsid w:val="000173D1"/>
    <w:rsid w:val="00017A53"/>
    <w:rsid w:val="00021281"/>
    <w:rsid w:val="00022638"/>
    <w:rsid w:val="000253C7"/>
    <w:rsid w:val="00026B37"/>
    <w:rsid w:val="0003504C"/>
    <w:rsid w:val="00043CA8"/>
    <w:rsid w:val="00047267"/>
    <w:rsid w:val="00052D10"/>
    <w:rsid w:val="000539B8"/>
    <w:rsid w:val="0006265E"/>
    <w:rsid w:val="00072055"/>
    <w:rsid w:val="00072D74"/>
    <w:rsid w:val="00076D93"/>
    <w:rsid w:val="00077321"/>
    <w:rsid w:val="000778B8"/>
    <w:rsid w:val="00080D83"/>
    <w:rsid w:val="00086DF3"/>
    <w:rsid w:val="00093776"/>
    <w:rsid w:val="00093B0A"/>
    <w:rsid w:val="00094841"/>
    <w:rsid w:val="000A1F2A"/>
    <w:rsid w:val="000A764D"/>
    <w:rsid w:val="000B1E08"/>
    <w:rsid w:val="000B4EBC"/>
    <w:rsid w:val="000B5B93"/>
    <w:rsid w:val="000B6A29"/>
    <w:rsid w:val="000C6718"/>
    <w:rsid w:val="000C6946"/>
    <w:rsid w:val="000D283E"/>
    <w:rsid w:val="000E2C63"/>
    <w:rsid w:val="000E4E01"/>
    <w:rsid w:val="000E6C84"/>
    <w:rsid w:val="000E71F4"/>
    <w:rsid w:val="00101861"/>
    <w:rsid w:val="00103F9F"/>
    <w:rsid w:val="001116FD"/>
    <w:rsid w:val="00111887"/>
    <w:rsid w:val="00112FDE"/>
    <w:rsid w:val="00113DDD"/>
    <w:rsid w:val="0011415B"/>
    <w:rsid w:val="001163FE"/>
    <w:rsid w:val="0012583C"/>
    <w:rsid w:val="00127E8C"/>
    <w:rsid w:val="0013081C"/>
    <w:rsid w:val="00130B23"/>
    <w:rsid w:val="00132849"/>
    <w:rsid w:val="00153614"/>
    <w:rsid w:val="00156E92"/>
    <w:rsid w:val="00160340"/>
    <w:rsid w:val="00163610"/>
    <w:rsid w:val="00170A2E"/>
    <w:rsid w:val="00174A86"/>
    <w:rsid w:val="00181B88"/>
    <w:rsid w:val="0018338D"/>
    <w:rsid w:val="00184CB8"/>
    <w:rsid w:val="00191928"/>
    <w:rsid w:val="00191CF9"/>
    <w:rsid w:val="00196239"/>
    <w:rsid w:val="001A3CCB"/>
    <w:rsid w:val="001B5BC4"/>
    <w:rsid w:val="001B5C52"/>
    <w:rsid w:val="001C4B2C"/>
    <w:rsid w:val="001C7AD9"/>
    <w:rsid w:val="001D4807"/>
    <w:rsid w:val="001D4C70"/>
    <w:rsid w:val="001E0C52"/>
    <w:rsid w:val="001E2957"/>
    <w:rsid w:val="001E37C9"/>
    <w:rsid w:val="001E4AA8"/>
    <w:rsid w:val="001E7136"/>
    <w:rsid w:val="001E78BD"/>
    <w:rsid w:val="001F1DAC"/>
    <w:rsid w:val="001F744A"/>
    <w:rsid w:val="002035FE"/>
    <w:rsid w:val="0020485F"/>
    <w:rsid w:val="00231076"/>
    <w:rsid w:val="0023132E"/>
    <w:rsid w:val="00231472"/>
    <w:rsid w:val="00232266"/>
    <w:rsid w:val="00234C4A"/>
    <w:rsid w:val="002419A3"/>
    <w:rsid w:val="00244761"/>
    <w:rsid w:val="0025464A"/>
    <w:rsid w:val="00257A04"/>
    <w:rsid w:val="0027097F"/>
    <w:rsid w:val="002717EE"/>
    <w:rsid w:val="00290E01"/>
    <w:rsid w:val="002913C0"/>
    <w:rsid w:val="00296F29"/>
    <w:rsid w:val="002A686B"/>
    <w:rsid w:val="002A7BC5"/>
    <w:rsid w:val="002C3290"/>
    <w:rsid w:val="002C798B"/>
    <w:rsid w:val="002D2096"/>
    <w:rsid w:val="002D2BAF"/>
    <w:rsid w:val="002E36D5"/>
    <w:rsid w:val="002E3F2A"/>
    <w:rsid w:val="00302EB3"/>
    <w:rsid w:val="003047BB"/>
    <w:rsid w:val="003061DC"/>
    <w:rsid w:val="00320AAC"/>
    <w:rsid w:val="003364B2"/>
    <w:rsid w:val="0034173A"/>
    <w:rsid w:val="0034320C"/>
    <w:rsid w:val="00345FF5"/>
    <w:rsid w:val="00351CA6"/>
    <w:rsid w:val="0035496C"/>
    <w:rsid w:val="003566D9"/>
    <w:rsid w:val="00360220"/>
    <w:rsid w:val="00361D7C"/>
    <w:rsid w:val="00361DC6"/>
    <w:rsid w:val="00365820"/>
    <w:rsid w:val="00382F6E"/>
    <w:rsid w:val="00393C5E"/>
    <w:rsid w:val="0039404C"/>
    <w:rsid w:val="00394932"/>
    <w:rsid w:val="003973AB"/>
    <w:rsid w:val="003A256C"/>
    <w:rsid w:val="003A2FBC"/>
    <w:rsid w:val="003A305B"/>
    <w:rsid w:val="003A314A"/>
    <w:rsid w:val="003A3E20"/>
    <w:rsid w:val="003A4947"/>
    <w:rsid w:val="003A4CDF"/>
    <w:rsid w:val="003C1632"/>
    <w:rsid w:val="003D14F2"/>
    <w:rsid w:val="003D1E53"/>
    <w:rsid w:val="003D2307"/>
    <w:rsid w:val="003D4DEA"/>
    <w:rsid w:val="003F1559"/>
    <w:rsid w:val="003F2DEB"/>
    <w:rsid w:val="003F3B57"/>
    <w:rsid w:val="003F72C0"/>
    <w:rsid w:val="0040149C"/>
    <w:rsid w:val="004103BD"/>
    <w:rsid w:val="00410648"/>
    <w:rsid w:val="00410D44"/>
    <w:rsid w:val="00414478"/>
    <w:rsid w:val="00420C79"/>
    <w:rsid w:val="00421A31"/>
    <w:rsid w:val="004328D7"/>
    <w:rsid w:val="00436F2C"/>
    <w:rsid w:val="00461C2F"/>
    <w:rsid w:val="0046321E"/>
    <w:rsid w:val="0046709B"/>
    <w:rsid w:val="004736CA"/>
    <w:rsid w:val="00477937"/>
    <w:rsid w:val="00480B53"/>
    <w:rsid w:val="00490AC7"/>
    <w:rsid w:val="00492A90"/>
    <w:rsid w:val="00492BD3"/>
    <w:rsid w:val="004A2EF8"/>
    <w:rsid w:val="004A6399"/>
    <w:rsid w:val="004B09CC"/>
    <w:rsid w:val="004B1029"/>
    <w:rsid w:val="004B1AD4"/>
    <w:rsid w:val="004B1E24"/>
    <w:rsid w:val="004B20F8"/>
    <w:rsid w:val="004C08ED"/>
    <w:rsid w:val="004C5CA6"/>
    <w:rsid w:val="004E4047"/>
    <w:rsid w:val="004E5674"/>
    <w:rsid w:val="004F084C"/>
    <w:rsid w:val="004F316F"/>
    <w:rsid w:val="004F4C5A"/>
    <w:rsid w:val="00500935"/>
    <w:rsid w:val="0050550D"/>
    <w:rsid w:val="00506D67"/>
    <w:rsid w:val="00507FCD"/>
    <w:rsid w:val="00522F12"/>
    <w:rsid w:val="00530FD6"/>
    <w:rsid w:val="00532E8C"/>
    <w:rsid w:val="005346F9"/>
    <w:rsid w:val="0054246C"/>
    <w:rsid w:val="00551A37"/>
    <w:rsid w:val="005576FB"/>
    <w:rsid w:val="00560634"/>
    <w:rsid w:val="00566267"/>
    <w:rsid w:val="0057025A"/>
    <w:rsid w:val="00572854"/>
    <w:rsid w:val="005760A9"/>
    <w:rsid w:val="0058184C"/>
    <w:rsid w:val="00586676"/>
    <w:rsid w:val="00594464"/>
    <w:rsid w:val="00595D96"/>
    <w:rsid w:val="0059769E"/>
    <w:rsid w:val="005A1653"/>
    <w:rsid w:val="005A35A5"/>
    <w:rsid w:val="005A3659"/>
    <w:rsid w:val="005A7A70"/>
    <w:rsid w:val="005B3910"/>
    <w:rsid w:val="005C2C56"/>
    <w:rsid w:val="005C396A"/>
    <w:rsid w:val="005C57C3"/>
    <w:rsid w:val="005C60D5"/>
    <w:rsid w:val="005C6C02"/>
    <w:rsid w:val="005D193F"/>
    <w:rsid w:val="005D29F7"/>
    <w:rsid w:val="005E179B"/>
    <w:rsid w:val="005E20DC"/>
    <w:rsid w:val="005F78E5"/>
    <w:rsid w:val="006062EF"/>
    <w:rsid w:val="00611F14"/>
    <w:rsid w:val="006150FA"/>
    <w:rsid w:val="0061566D"/>
    <w:rsid w:val="00622781"/>
    <w:rsid w:val="0062579F"/>
    <w:rsid w:val="00631723"/>
    <w:rsid w:val="00634B16"/>
    <w:rsid w:val="00650F2F"/>
    <w:rsid w:val="0065208A"/>
    <w:rsid w:val="00653638"/>
    <w:rsid w:val="006565D7"/>
    <w:rsid w:val="006630B7"/>
    <w:rsid w:val="0067046C"/>
    <w:rsid w:val="006742A6"/>
    <w:rsid w:val="006746E5"/>
    <w:rsid w:val="00680169"/>
    <w:rsid w:val="00687722"/>
    <w:rsid w:val="00687F5F"/>
    <w:rsid w:val="00690DAD"/>
    <w:rsid w:val="00691FB6"/>
    <w:rsid w:val="006A2878"/>
    <w:rsid w:val="006A5D48"/>
    <w:rsid w:val="006A67F9"/>
    <w:rsid w:val="006B3B19"/>
    <w:rsid w:val="006B4403"/>
    <w:rsid w:val="006B5543"/>
    <w:rsid w:val="006B748A"/>
    <w:rsid w:val="006B781A"/>
    <w:rsid w:val="006D36D2"/>
    <w:rsid w:val="006E09D9"/>
    <w:rsid w:val="006E19CD"/>
    <w:rsid w:val="006E1E05"/>
    <w:rsid w:val="006E4335"/>
    <w:rsid w:val="006E4412"/>
    <w:rsid w:val="006E582A"/>
    <w:rsid w:val="00704ABA"/>
    <w:rsid w:val="00705329"/>
    <w:rsid w:val="00716017"/>
    <w:rsid w:val="007253FE"/>
    <w:rsid w:val="00726292"/>
    <w:rsid w:val="00726302"/>
    <w:rsid w:val="00734E8B"/>
    <w:rsid w:val="0073755F"/>
    <w:rsid w:val="00742300"/>
    <w:rsid w:val="00745D18"/>
    <w:rsid w:val="00750C6D"/>
    <w:rsid w:val="007512AB"/>
    <w:rsid w:val="00751578"/>
    <w:rsid w:val="00763537"/>
    <w:rsid w:val="00763C61"/>
    <w:rsid w:val="0076614D"/>
    <w:rsid w:val="00771085"/>
    <w:rsid w:val="00771968"/>
    <w:rsid w:val="00783339"/>
    <w:rsid w:val="00790413"/>
    <w:rsid w:val="00791903"/>
    <w:rsid w:val="00791F10"/>
    <w:rsid w:val="00794A61"/>
    <w:rsid w:val="007968EA"/>
    <w:rsid w:val="00797A04"/>
    <w:rsid w:val="00797F2D"/>
    <w:rsid w:val="007A5EC6"/>
    <w:rsid w:val="007A6C0B"/>
    <w:rsid w:val="007B32E9"/>
    <w:rsid w:val="007B5AF5"/>
    <w:rsid w:val="007C3BB2"/>
    <w:rsid w:val="007C49F6"/>
    <w:rsid w:val="007D0A98"/>
    <w:rsid w:val="007D660D"/>
    <w:rsid w:val="007F61ED"/>
    <w:rsid w:val="007F6D0E"/>
    <w:rsid w:val="007F7923"/>
    <w:rsid w:val="00802AA5"/>
    <w:rsid w:val="008046B7"/>
    <w:rsid w:val="00804B64"/>
    <w:rsid w:val="0081050D"/>
    <w:rsid w:val="00810A1B"/>
    <w:rsid w:val="00816CCC"/>
    <w:rsid w:val="008178D5"/>
    <w:rsid w:val="00820D49"/>
    <w:rsid w:val="00823970"/>
    <w:rsid w:val="00825264"/>
    <w:rsid w:val="008257EB"/>
    <w:rsid w:val="00827311"/>
    <w:rsid w:val="00832022"/>
    <w:rsid w:val="00834BB4"/>
    <w:rsid w:val="0083576B"/>
    <w:rsid w:val="00836E5B"/>
    <w:rsid w:val="00844DC5"/>
    <w:rsid w:val="0084520B"/>
    <w:rsid w:val="008559B7"/>
    <w:rsid w:val="00860CC9"/>
    <w:rsid w:val="00863570"/>
    <w:rsid w:val="00870002"/>
    <w:rsid w:val="00870E91"/>
    <w:rsid w:val="0087521F"/>
    <w:rsid w:val="008766AC"/>
    <w:rsid w:val="00881356"/>
    <w:rsid w:val="00883B92"/>
    <w:rsid w:val="00891AD3"/>
    <w:rsid w:val="00896166"/>
    <w:rsid w:val="008A79E0"/>
    <w:rsid w:val="008B28AD"/>
    <w:rsid w:val="008B2A50"/>
    <w:rsid w:val="008B7835"/>
    <w:rsid w:val="008D483F"/>
    <w:rsid w:val="008D5283"/>
    <w:rsid w:val="008E3FE4"/>
    <w:rsid w:val="008E7D93"/>
    <w:rsid w:val="008F0473"/>
    <w:rsid w:val="008F7C3A"/>
    <w:rsid w:val="00900C1B"/>
    <w:rsid w:val="00906016"/>
    <w:rsid w:val="00911DD8"/>
    <w:rsid w:val="00914A33"/>
    <w:rsid w:val="009167EF"/>
    <w:rsid w:val="009176AA"/>
    <w:rsid w:val="00924895"/>
    <w:rsid w:val="009278B3"/>
    <w:rsid w:val="00934AAA"/>
    <w:rsid w:val="0093630B"/>
    <w:rsid w:val="00942C6C"/>
    <w:rsid w:val="00950F92"/>
    <w:rsid w:val="00952A66"/>
    <w:rsid w:val="00954066"/>
    <w:rsid w:val="00967A96"/>
    <w:rsid w:val="00971122"/>
    <w:rsid w:val="00971F07"/>
    <w:rsid w:val="0097477F"/>
    <w:rsid w:val="00975F41"/>
    <w:rsid w:val="009803A5"/>
    <w:rsid w:val="009872E5"/>
    <w:rsid w:val="009914BF"/>
    <w:rsid w:val="00992DB8"/>
    <w:rsid w:val="0099352C"/>
    <w:rsid w:val="009A3165"/>
    <w:rsid w:val="009A6F0A"/>
    <w:rsid w:val="009A7DF8"/>
    <w:rsid w:val="009B086B"/>
    <w:rsid w:val="009D2BD6"/>
    <w:rsid w:val="009D71C1"/>
    <w:rsid w:val="009D72D1"/>
    <w:rsid w:val="009D7E0D"/>
    <w:rsid w:val="009E4FA7"/>
    <w:rsid w:val="009F20EA"/>
    <w:rsid w:val="00A034A9"/>
    <w:rsid w:val="00A13543"/>
    <w:rsid w:val="00A13722"/>
    <w:rsid w:val="00A14535"/>
    <w:rsid w:val="00A16C39"/>
    <w:rsid w:val="00A20076"/>
    <w:rsid w:val="00A23683"/>
    <w:rsid w:val="00A27AC2"/>
    <w:rsid w:val="00A27B35"/>
    <w:rsid w:val="00A33457"/>
    <w:rsid w:val="00A373A2"/>
    <w:rsid w:val="00A47641"/>
    <w:rsid w:val="00A5185D"/>
    <w:rsid w:val="00A63B28"/>
    <w:rsid w:val="00A63F99"/>
    <w:rsid w:val="00A72025"/>
    <w:rsid w:val="00A74D99"/>
    <w:rsid w:val="00A7611D"/>
    <w:rsid w:val="00A7666C"/>
    <w:rsid w:val="00A76DE4"/>
    <w:rsid w:val="00A91771"/>
    <w:rsid w:val="00A9443D"/>
    <w:rsid w:val="00AA02C2"/>
    <w:rsid w:val="00AA1C9C"/>
    <w:rsid w:val="00AA2B33"/>
    <w:rsid w:val="00AA5E0A"/>
    <w:rsid w:val="00AB0CD8"/>
    <w:rsid w:val="00AB38CA"/>
    <w:rsid w:val="00AB4A8E"/>
    <w:rsid w:val="00AB50DC"/>
    <w:rsid w:val="00AC0251"/>
    <w:rsid w:val="00AC23F0"/>
    <w:rsid w:val="00AC500C"/>
    <w:rsid w:val="00AC695A"/>
    <w:rsid w:val="00AC6B92"/>
    <w:rsid w:val="00AC774A"/>
    <w:rsid w:val="00AD2493"/>
    <w:rsid w:val="00AD3D24"/>
    <w:rsid w:val="00AD49F7"/>
    <w:rsid w:val="00AD7B9A"/>
    <w:rsid w:val="00AE003F"/>
    <w:rsid w:val="00AE063C"/>
    <w:rsid w:val="00AE3FC2"/>
    <w:rsid w:val="00AE7BBF"/>
    <w:rsid w:val="00B01CC8"/>
    <w:rsid w:val="00B01F08"/>
    <w:rsid w:val="00B02502"/>
    <w:rsid w:val="00B07FEE"/>
    <w:rsid w:val="00B104A2"/>
    <w:rsid w:val="00B11D3E"/>
    <w:rsid w:val="00B14D76"/>
    <w:rsid w:val="00B14E6D"/>
    <w:rsid w:val="00B167A4"/>
    <w:rsid w:val="00B16E8F"/>
    <w:rsid w:val="00B231B8"/>
    <w:rsid w:val="00B251BA"/>
    <w:rsid w:val="00B26A5A"/>
    <w:rsid w:val="00B333E4"/>
    <w:rsid w:val="00B34ED8"/>
    <w:rsid w:val="00B35061"/>
    <w:rsid w:val="00B35D20"/>
    <w:rsid w:val="00B3620C"/>
    <w:rsid w:val="00B41DE6"/>
    <w:rsid w:val="00B43008"/>
    <w:rsid w:val="00B4376E"/>
    <w:rsid w:val="00B545EC"/>
    <w:rsid w:val="00B5676A"/>
    <w:rsid w:val="00B568CA"/>
    <w:rsid w:val="00B632EE"/>
    <w:rsid w:val="00B6396E"/>
    <w:rsid w:val="00B71506"/>
    <w:rsid w:val="00B76ACB"/>
    <w:rsid w:val="00B80DFC"/>
    <w:rsid w:val="00B830A3"/>
    <w:rsid w:val="00B830AB"/>
    <w:rsid w:val="00B92668"/>
    <w:rsid w:val="00B96AF5"/>
    <w:rsid w:val="00B96B63"/>
    <w:rsid w:val="00B97CA5"/>
    <w:rsid w:val="00BA7A02"/>
    <w:rsid w:val="00BB166C"/>
    <w:rsid w:val="00BB32AB"/>
    <w:rsid w:val="00BB76D0"/>
    <w:rsid w:val="00BC0912"/>
    <w:rsid w:val="00BC1B6B"/>
    <w:rsid w:val="00BC3DFD"/>
    <w:rsid w:val="00BC546D"/>
    <w:rsid w:val="00BC6EAC"/>
    <w:rsid w:val="00BD6E9B"/>
    <w:rsid w:val="00BE3258"/>
    <w:rsid w:val="00BE594F"/>
    <w:rsid w:val="00BE73BF"/>
    <w:rsid w:val="00BE746E"/>
    <w:rsid w:val="00BE7DE6"/>
    <w:rsid w:val="00BF56D5"/>
    <w:rsid w:val="00C1223B"/>
    <w:rsid w:val="00C12BFB"/>
    <w:rsid w:val="00C16717"/>
    <w:rsid w:val="00C2078C"/>
    <w:rsid w:val="00C24336"/>
    <w:rsid w:val="00C25E15"/>
    <w:rsid w:val="00C32142"/>
    <w:rsid w:val="00C36EA1"/>
    <w:rsid w:val="00C37537"/>
    <w:rsid w:val="00C37DCF"/>
    <w:rsid w:val="00C37E65"/>
    <w:rsid w:val="00C413DB"/>
    <w:rsid w:val="00C515DF"/>
    <w:rsid w:val="00C51726"/>
    <w:rsid w:val="00C51DEE"/>
    <w:rsid w:val="00C5263D"/>
    <w:rsid w:val="00C64E36"/>
    <w:rsid w:val="00C827B2"/>
    <w:rsid w:val="00C83A84"/>
    <w:rsid w:val="00C92D2B"/>
    <w:rsid w:val="00C940FA"/>
    <w:rsid w:val="00C95474"/>
    <w:rsid w:val="00CA1ADB"/>
    <w:rsid w:val="00CA21A3"/>
    <w:rsid w:val="00CA3FE0"/>
    <w:rsid w:val="00CA49A7"/>
    <w:rsid w:val="00CB1A32"/>
    <w:rsid w:val="00CB4E3A"/>
    <w:rsid w:val="00CC020D"/>
    <w:rsid w:val="00CC3B31"/>
    <w:rsid w:val="00CC3F2A"/>
    <w:rsid w:val="00CC423E"/>
    <w:rsid w:val="00CC4901"/>
    <w:rsid w:val="00CC537B"/>
    <w:rsid w:val="00CD64A9"/>
    <w:rsid w:val="00CE6A5A"/>
    <w:rsid w:val="00CF027E"/>
    <w:rsid w:val="00CF0F3E"/>
    <w:rsid w:val="00D03183"/>
    <w:rsid w:val="00D123CE"/>
    <w:rsid w:val="00D16D5B"/>
    <w:rsid w:val="00D22815"/>
    <w:rsid w:val="00D32B64"/>
    <w:rsid w:val="00D364B5"/>
    <w:rsid w:val="00D41C20"/>
    <w:rsid w:val="00D46138"/>
    <w:rsid w:val="00D46F3C"/>
    <w:rsid w:val="00D50AE5"/>
    <w:rsid w:val="00D51452"/>
    <w:rsid w:val="00D51709"/>
    <w:rsid w:val="00D539D4"/>
    <w:rsid w:val="00D549A5"/>
    <w:rsid w:val="00D6262B"/>
    <w:rsid w:val="00D65A46"/>
    <w:rsid w:val="00D667D2"/>
    <w:rsid w:val="00D67D8D"/>
    <w:rsid w:val="00D74570"/>
    <w:rsid w:val="00D75273"/>
    <w:rsid w:val="00D92B2E"/>
    <w:rsid w:val="00D959E2"/>
    <w:rsid w:val="00DA0AA1"/>
    <w:rsid w:val="00DA26B8"/>
    <w:rsid w:val="00DA3B8D"/>
    <w:rsid w:val="00DA4F2E"/>
    <w:rsid w:val="00DA5610"/>
    <w:rsid w:val="00DB2A38"/>
    <w:rsid w:val="00DC54FC"/>
    <w:rsid w:val="00DD2858"/>
    <w:rsid w:val="00DD795C"/>
    <w:rsid w:val="00DE0E68"/>
    <w:rsid w:val="00DF1A51"/>
    <w:rsid w:val="00E06B93"/>
    <w:rsid w:val="00E07DAF"/>
    <w:rsid w:val="00E12B7A"/>
    <w:rsid w:val="00E203FB"/>
    <w:rsid w:val="00E22FF2"/>
    <w:rsid w:val="00E23CDB"/>
    <w:rsid w:val="00E23EFF"/>
    <w:rsid w:val="00E27F9C"/>
    <w:rsid w:val="00E33D39"/>
    <w:rsid w:val="00E33E83"/>
    <w:rsid w:val="00E35F11"/>
    <w:rsid w:val="00E44302"/>
    <w:rsid w:val="00E459FE"/>
    <w:rsid w:val="00E4680B"/>
    <w:rsid w:val="00E50597"/>
    <w:rsid w:val="00E53BF3"/>
    <w:rsid w:val="00E61A58"/>
    <w:rsid w:val="00E67317"/>
    <w:rsid w:val="00E70EFF"/>
    <w:rsid w:val="00E73AA1"/>
    <w:rsid w:val="00E802B2"/>
    <w:rsid w:val="00E81D01"/>
    <w:rsid w:val="00E841BD"/>
    <w:rsid w:val="00E90FE3"/>
    <w:rsid w:val="00E91F4C"/>
    <w:rsid w:val="00E96A80"/>
    <w:rsid w:val="00EA1E81"/>
    <w:rsid w:val="00EA3066"/>
    <w:rsid w:val="00EA5878"/>
    <w:rsid w:val="00EA63A6"/>
    <w:rsid w:val="00EA6626"/>
    <w:rsid w:val="00EB0AB7"/>
    <w:rsid w:val="00EB102A"/>
    <w:rsid w:val="00EB7181"/>
    <w:rsid w:val="00EB77FF"/>
    <w:rsid w:val="00EC1FC2"/>
    <w:rsid w:val="00EC38C2"/>
    <w:rsid w:val="00ED58BD"/>
    <w:rsid w:val="00EE08E9"/>
    <w:rsid w:val="00EE3586"/>
    <w:rsid w:val="00EE3AEF"/>
    <w:rsid w:val="00EE63E8"/>
    <w:rsid w:val="00EF400D"/>
    <w:rsid w:val="00EF7FBD"/>
    <w:rsid w:val="00F01C52"/>
    <w:rsid w:val="00F1145B"/>
    <w:rsid w:val="00F246C1"/>
    <w:rsid w:val="00F2770C"/>
    <w:rsid w:val="00F30AD3"/>
    <w:rsid w:val="00F37512"/>
    <w:rsid w:val="00F42BEA"/>
    <w:rsid w:val="00F4467D"/>
    <w:rsid w:val="00F45A09"/>
    <w:rsid w:val="00F45C86"/>
    <w:rsid w:val="00F54BED"/>
    <w:rsid w:val="00F553C1"/>
    <w:rsid w:val="00F57124"/>
    <w:rsid w:val="00F576D4"/>
    <w:rsid w:val="00F57F41"/>
    <w:rsid w:val="00F61131"/>
    <w:rsid w:val="00F61C30"/>
    <w:rsid w:val="00F722B5"/>
    <w:rsid w:val="00F805BC"/>
    <w:rsid w:val="00F84D42"/>
    <w:rsid w:val="00F870E5"/>
    <w:rsid w:val="00F9302F"/>
    <w:rsid w:val="00F9691F"/>
    <w:rsid w:val="00FA3080"/>
    <w:rsid w:val="00FA7335"/>
    <w:rsid w:val="00FB3CB9"/>
    <w:rsid w:val="00FC12AD"/>
    <w:rsid w:val="00FC2059"/>
    <w:rsid w:val="00FC7942"/>
    <w:rsid w:val="00FD0F65"/>
    <w:rsid w:val="00FE2F48"/>
    <w:rsid w:val="00FE4E78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797FD969-9FEF-4F6C-BA2C-80DE4226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0D4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20C7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uiPriority w:val="99"/>
    <w:rsid w:val="009872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872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msonormalcxspdrugie">
    <w:name w:val="msonormalcxspdrugie"/>
    <w:basedOn w:val="Normalny"/>
    <w:rsid w:val="009872E5"/>
    <w:pPr>
      <w:spacing w:before="100" w:beforeAutospacing="1" w:after="100" w:afterAutospacing="1"/>
    </w:pPr>
  </w:style>
  <w:style w:type="table" w:styleId="Tabela-Siatka">
    <w:name w:val="Table Grid"/>
    <w:basedOn w:val="Standardowy"/>
    <w:rsid w:val="00794A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rsid w:val="0012583C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12583C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4F084C"/>
    <w:pPr>
      <w:spacing w:line="360" w:lineRule="auto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4F084C"/>
    <w:rPr>
      <w:sz w:val="24"/>
    </w:rPr>
  </w:style>
  <w:style w:type="paragraph" w:customStyle="1" w:styleId="Default">
    <w:name w:val="Default"/>
    <w:rsid w:val="00F54BED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Pogrubienie">
    <w:name w:val="Strong"/>
    <w:uiPriority w:val="22"/>
    <w:qFormat/>
    <w:rsid w:val="00F54BED"/>
    <w:rPr>
      <w:b/>
      <w:bCs/>
    </w:rPr>
  </w:style>
  <w:style w:type="paragraph" w:styleId="NormalnyWeb">
    <w:name w:val="Normal (Web)"/>
    <w:basedOn w:val="Normalny"/>
    <w:uiPriority w:val="99"/>
    <w:unhideWhenUsed/>
    <w:rsid w:val="00F54BED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rsid w:val="00DD2858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DD2858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DD2858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DD2858"/>
    <w:rPr>
      <w:sz w:val="24"/>
      <w:szCs w:val="24"/>
    </w:rPr>
  </w:style>
  <w:style w:type="paragraph" w:customStyle="1" w:styleId="pkt">
    <w:name w:val="pkt"/>
    <w:basedOn w:val="Normalny"/>
    <w:rsid w:val="00DD2858"/>
    <w:pPr>
      <w:spacing w:before="60" w:after="60"/>
      <w:ind w:left="851" w:hanging="295"/>
      <w:jc w:val="both"/>
    </w:pPr>
    <w:rPr>
      <w:szCs w:val="20"/>
    </w:rPr>
  </w:style>
  <w:style w:type="paragraph" w:styleId="HTML-wstpniesformatowany">
    <w:name w:val="HTML Preformatted"/>
    <w:basedOn w:val="Normalny"/>
    <w:link w:val="HTML-wstpniesformatowanyZnak"/>
    <w:rsid w:val="00AD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AD49F7"/>
    <w:rPr>
      <w:rFonts w:ascii="Courier New" w:hAnsi="Courier New" w:cs="Courier New"/>
    </w:rPr>
  </w:style>
  <w:style w:type="paragraph" w:styleId="Tekstpodstawowy2">
    <w:name w:val="Body Text 2"/>
    <w:basedOn w:val="Normalny"/>
    <w:link w:val="Tekstpodstawowy2Znak"/>
    <w:rsid w:val="005C60D5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5C60D5"/>
    <w:rPr>
      <w:sz w:val="24"/>
      <w:szCs w:val="24"/>
    </w:rPr>
  </w:style>
  <w:style w:type="paragraph" w:styleId="Tekstdymka">
    <w:name w:val="Balloon Text"/>
    <w:basedOn w:val="Normalny"/>
    <w:link w:val="TekstdymkaZnak"/>
    <w:rsid w:val="008178D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8178D5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E22FF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22FF2"/>
  </w:style>
  <w:style w:type="character" w:styleId="Odwoanieprzypisukocowego">
    <w:name w:val="endnote reference"/>
    <w:rsid w:val="00E22FF2"/>
    <w:rPr>
      <w:vertAlign w:val="superscript"/>
    </w:rPr>
  </w:style>
  <w:style w:type="character" w:styleId="Odwoaniedokomentarza">
    <w:name w:val="annotation reference"/>
    <w:rsid w:val="00C25E1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25E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25E15"/>
  </w:style>
  <w:style w:type="paragraph" w:styleId="Tematkomentarza">
    <w:name w:val="annotation subject"/>
    <w:basedOn w:val="Tekstkomentarza"/>
    <w:next w:val="Tekstkomentarza"/>
    <w:link w:val="TematkomentarzaZnak"/>
    <w:rsid w:val="00C25E1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C25E15"/>
    <w:rPr>
      <w:b/>
      <w:bCs/>
    </w:rPr>
  </w:style>
  <w:style w:type="paragraph" w:customStyle="1" w:styleId="Tekstpodstawowy1">
    <w:name w:val="Tekst podstawowy1"/>
    <w:basedOn w:val="Normalny"/>
    <w:rsid w:val="00000D4B"/>
    <w:pPr>
      <w:widowControl w:val="0"/>
      <w:suppressAutoHyphens/>
    </w:pPr>
    <w:rPr>
      <w:rFonts w:ascii="Thorndale" w:eastAsia="HG Mincho Light J" w:hAnsi="Thorndale"/>
      <w:color w:val="000000"/>
      <w:sz w:val="28"/>
      <w:szCs w:val="28"/>
    </w:rPr>
  </w:style>
  <w:style w:type="character" w:customStyle="1" w:styleId="text1">
    <w:name w:val="text1"/>
    <w:rsid w:val="00000D4B"/>
    <w:rPr>
      <w:rFonts w:ascii="Verdana" w:hAnsi="Verdana" w:hint="default"/>
      <w:color w:val="000000"/>
      <w:sz w:val="20"/>
      <w:szCs w:val="20"/>
    </w:rPr>
  </w:style>
  <w:style w:type="paragraph" w:styleId="Bezodstpw">
    <w:name w:val="No Spacing"/>
    <w:uiPriority w:val="1"/>
    <w:qFormat/>
    <w:rsid w:val="001C7AD9"/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3D1E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420C79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arczynska\Pulpit\listownik_Departament_Turystyki_szablon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55AF1-60E4-4ADD-8A2F-1AD5B8496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listownik_Departament_Turystyki_szablon</Template>
  <TotalTime>0</TotalTime>
  <Pages>4</Pages>
  <Words>831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DT</vt:lpstr>
    </vt:vector>
  </TitlesOfParts>
  <Company>UMWP</Company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</dc:title>
  <dc:creator>Bożena Marczyńska</dc:creator>
  <cp:lastModifiedBy>Joanna Gabinowska</cp:lastModifiedBy>
  <cp:revision>2</cp:revision>
  <cp:lastPrinted>2026-10-13T08:24:00Z</cp:lastPrinted>
  <dcterms:created xsi:type="dcterms:W3CDTF">2026-10-22T07:07:00Z</dcterms:created>
  <dcterms:modified xsi:type="dcterms:W3CDTF">2026-10-22T07:07:00Z</dcterms:modified>
</cp:coreProperties>
</file>