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26" w:rsidRDefault="00B04F26">
      <w:bookmarkStart w:id="0" w:name="_GoBack"/>
      <w:bookmarkEnd w:id="0"/>
    </w:p>
    <w:p w:rsidR="00B04F26" w:rsidRDefault="00B04F26" w:rsidP="001B5F52">
      <w:pPr>
        <w:spacing w:after="0" w:line="240" w:lineRule="auto"/>
        <w:jc w:val="right"/>
      </w:pPr>
      <w:r>
        <w:t>Załącznik nr 2</w:t>
      </w:r>
    </w:p>
    <w:p w:rsidR="00B04F26" w:rsidRDefault="00B04F26" w:rsidP="001B5F52">
      <w:pPr>
        <w:spacing w:after="0" w:line="240" w:lineRule="auto"/>
        <w:jc w:val="right"/>
      </w:pPr>
      <w:r>
        <w:t>do uchwały nr</w:t>
      </w:r>
    </w:p>
    <w:p w:rsidR="00B04F26" w:rsidRDefault="00B04F26" w:rsidP="001B5F52">
      <w:pPr>
        <w:spacing w:after="0" w:line="240" w:lineRule="auto"/>
        <w:jc w:val="right"/>
      </w:pPr>
      <w:r>
        <w:t>Sejmiku Województwa Zachodniopomorskiego</w:t>
      </w:r>
    </w:p>
    <w:p w:rsidR="00B04F26" w:rsidRDefault="00B04F26" w:rsidP="001B5F52">
      <w:pPr>
        <w:spacing w:after="0" w:line="240" w:lineRule="auto"/>
        <w:jc w:val="right"/>
      </w:pPr>
      <w:r>
        <w:t>z dnia</w:t>
      </w:r>
    </w:p>
    <w:p w:rsidR="00B04F26" w:rsidRPr="00DA382A" w:rsidRDefault="00B04F26">
      <w:pPr>
        <w:rPr>
          <w:i/>
        </w:rPr>
      </w:pPr>
      <w:r w:rsidRPr="003C0CF1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654.75pt;height:417.75pt;visibility:visible">
            <v:imagedata r:id="rId4" o:title=""/>
          </v:shape>
        </w:pict>
      </w:r>
    </w:p>
    <w:sectPr w:rsidR="00B04F26" w:rsidRPr="00DA382A" w:rsidSect="001B5F52">
      <w:pgSz w:w="16838" w:h="11906" w:orient="landscape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0D6D"/>
    <w:rsid w:val="000C0D6D"/>
    <w:rsid w:val="001B5F52"/>
    <w:rsid w:val="003C0CF1"/>
    <w:rsid w:val="0041545E"/>
    <w:rsid w:val="00417E08"/>
    <w:rsid w:val="004E1E19"/>
    <w:rsid w:val="004F12D5"/>
    <w:rsid w:val="00B04F26"/>
    <w:rsid w:val="00BA3C77"/>
    <w:rsid w:val="00CB70F9"/>
    <w:rsid w:val="00DA3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2D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B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5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11</Words>
  <Characters>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mszczepanik</dc:creator>
  <cp:keywords/>
  <dc:description/>
  <cp:lastModifiedBy>aszmid</cp:lastModifiedBy>
  <cp:revision>2</cp:revision>
  <cp:lastPrinted>2015-08-04T08:19:00Z</cp:lastPrinted>
  <dcterms:created xsi:type="dcterms:W3CDTF">2015-08-24T05:44:00Z</dcterms:created>
  <dcterms:modified xsi:type="dcterms:W3CDTF">2015-08-24T05:44:00Z</dcterms:modified>
</cp:coreProperties>
</file>