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8C5" w:rsidRDefault="00CD68C5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26" type="#_x0000_t202" style="position:absolute;margin-left:3.2pt;margin-top:1.8pt;width:490.5pt;height:20.25pt;z-index:25165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" stroked="f" strokeweight=".5pt">
            <v:textbox>
              <w:txbxContent>
                <w:p w:rsidR="00CD68C5" w:rsidRPr="008B1DCD" w:rsidRDefault="00CD68C5">
                  <w:pPr>
                    <w:rPr>
                      <w:rFonts w:ascii="Arial" w:hAnsi="Arial" w:cs="Arial"/>
                      <w:b/>
                      <w:sz w:val="16"/>
                    </w:rPr>
                  </w:pPr>
                  <w:r w:rsidRPr="008B1DCD">
                    <w:rPr>
                      <w:rFonts w:ascii="Arial" w:hAnsi="Arial" w:cs="Arial"/>
                      <w:b/>
                      <w:sz w:val="16"/>
                    </w:rPr>
                    <w:t>ZAŁĄCZNIK DO UCHWAŁY NR ………………… SEJMIKU WOJEWÓDZTWA ZACHODNIOPOMORSKIEGO Z DN. ……......</w:t>
                  </w:r>
                </w:p>
              </w:txbxContent>
            </v:textbox>
            <w10:wrap anchorx="margin"/>
          </v:shape>
        </w:pict>
      </w:r>
      <w:bookmarkStart w:id="0" w:name="_GoBack"/>
      <w:r w:rsidRPr="00103D13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91.25pt;height:728.25pt;visibility:visible">
            <v:imagedata r:id="rId4" o:title=""/>
          </v:shape>
        </w:pict>
      </w:r>
      <w:bookmarkEnd w:id="0"/>
      <w:r>
        <w:rPr>
          <w:noProof/>
          <w:lang w:eastAsia="pl-PL"/>
        </w:rPr>
        <w:pict>
          <v:shape id="Pole tekstowe 5" o:spid="_x0000_s1027" type="#_x0000_t202" style="position:absolute;margin-left:421pt;margin-top:5.2pt;width:61.5pt;height:18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" filled="f" stroked="f" strokeweight=".5pt">
            <v:textbox>
              <w:txbxContent>
                <w:p w:rsidR="00CD68C5" w:rsidRPr="002603D5" w:rsidRDefault="00CD68C5" w:rsidP="002603D5">
                  <w:pPr>
                    <w:rPr>
                      <w:rFonts w:ascii="Arial" w:hAnsi="Arial" w:cs="Arial"/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Pole tekstowe 6" o:spid="_x0000_s1028" type="#_x0000_t202" style="position:absolute;margin-left:438.35pt;margin-top:28.1pt;width:61.5pt;height:18pt;z-index:25166028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" filled="f" stroked="f" strokeweight=".5pt">
            <v:textbox>
              <w:txbxContent>
                <w:p w:rsidR="00CD68C5" w:rsidRPr="002603D5" w:rsidRDefault="00CD68C5" w:rsidP="002603D5">
                  <w:pPr>
                    <w:rPr>
                      <w:rFonts w:ascii="Arial" w:hAnsi="Arial" w:cs="Arial"/>
                      <w:sz w:val="16"/>
                    </w:rPr>
                  </w:pPr>
                </w:p>
              </w:txbxContent>
            </v:textbox>
            <w10:wrap anchorx="margin"/>
          </v:shape>
        </w:pict>
      </w:r>
    </w:p>
    <w:sectPr w:rsidR="00CD68C5" w:rsidSect="002603D5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03D5"/>
    <w:rsid w:val="0005611E"/>
    <w:rsid w:val="00103D13"/>
    <w:rsid w:val="00256EE0"/>
    <w:rsid w:val="002603D5"/>
    <w:rsid w:val="00400E1E"/>
    <w:rsid w:val="008B1DCD"/>
    <w:rsid w:val="008C4F45"/>
    <w:rsid w:val="00AD47FF"/>
    <w:rsid w:val="00C45CD3"/>
    <w:rsid w:val="00CD6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E1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Jan Jarmusz</dc:creator>
  <cp:keywords/>
  <dc:description/>
  <cp:lastModifiedBy>Izabela Wereszczyńska</cp:lastModifiedBy>
  <cp:revision>2</cp:revision>
  <dcterms:created xsi:type="dcterms:W3CDTF">2015-12-01T13:21:00Z</dcterms:created>
  <dcterms:modified xsi:type="dcterms:W3CDTF">2015-12-01T13:21:00Z</dcterms:modified>
</cp:coreProperties>
</file>