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155" w:rsidRPr="00A621F4" w:rsidRDefault="008A5155" w:rsidP="00583C5B">
      <w:pPr>
        <w:spacing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8A5155" w:rsidRDefault="008A5155" w:rsidP="00674FCF">
      <w:pPr>
        <w:spacing w:line="240" w:lineRule="auto"/>
        <w:jc w:val="right"/>
      </w:pPr>
      <w:r>
        <w:t xml:space="preserve">Załącznik nr 1 </w:t>
      </w:r>
    </w:p>
    <w:p w:rsidR="008A5155" w:rsidRDefault="008A5155" w:rsidP="00674FCF">
      <w:pPr>
        <w:spacing w:line="240" w:lineRule="auto"/>
        <w:jc w:val="right"/>
      </w:pPr>
      <w:r>
        <w:t xml:space="preserve">do Uchwały nr…………... z dnia …………..  </w:t>
      </w:r>
    </w:p>
    <w:p w:rsidR="008A5155" w:rsidRPr="00674FCF" w:rsidRDefault="008A5155" w:rsidP="00674FCF">
      <w:pPr>
        <w:spacing w:line="240" w:lineRule="auto"/>
        <w:jc w:val="right"/>
      </w:pPr>
      <w:r>
        <w:t>Zarządu Województwa Zachodniopomorskiego</w:t>
      </w:r>
    </w:p>
    <w:p w:rsidR="008A5155" w:rsidRPr="00A621F4" w:rsidRDefault="008A5155" w:rsidP="00A621F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A621F4">
        <w:rPr>
          <w:rFonts w:ascii="Times New Roman" w:hAnsi="Times New Roman"/>
          <w:b/>
          <w:bCs/>
          <w:sz w:val="24"/>
          <w:szCs w:val="24"/>
          <w:lang w:eastAsia="ar-SA"/>
        </w:rPr>
        <w:t>Zarząd Województwa Zachodniopomorskiego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>info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rmuje o możliwości składania za </w: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>pośrednictwem</w:t>
      </w:r>
    </w:p>
    <w:p w:rsidR="008A5155" w:rsidRPr="00A621F4" w:rsidRDefault="008A5155" w:rsidP="00C5267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  <w:u w:val="single"/>
        </w:rPr>
      </w:pPr>
      <w:r w:rsidRPr="00A621F4">
        <w:rPr>
          <w:rFonts w:ascii="Times New Roman" w:hAnsi="Times New Roman"/>
          <w:b/>
          <w:color w:val="00B050"/>
          <w:sz w:val="24"/>
          <w:szCs w:val="24"/>
          <w:u w:val="single"/>
        </w:rPr>
        <w:t>LOKALNEJ GRUPY DZIAŁANIA „GRYFLANDIA”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</w:rPr>
        <w:t>działające na terenie gmin Gryfice, Płoty, Trzebiatów, Brojce, Karnice, Rewal</w:t>
      </w:r>
    </w:p>
    <w:p w:rsidR="008A5155" w:rsidRPr="00A621F4" w:rsidRDefault="008A5155" w:rsidP="00C52676">
      <w:pPr>
        <w:spacing w:after="0"/>
        <w:rPr>
          <w:rFonts w:ascii="Times New Roman" w:hAnsi="Times New Roman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</w:rPr>
        <w:t xml:space="preserve">                     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  <w:lang w:eastAsia="pl-PL"/>
        </w:rPr>
        <w:t xml:space="preserve">wniosków  o przyznanie pomocy </w:t>
      </w:r>
      <w:r w:rsidRPr="00A621F4">
        <w:rPr>
          <w:rFonts w:ascii="Times New Roman" w:hAnsi="Times New Roman"/>
          <w:sz w:val="24"/>
          <w:szCs w:val="24"/>
        </w:rPr>
        <w:t>w ramach działania „Wdrażanie lokalnych strategii rozwoju”</w:t>
      </w:r>
      <w:r w:rsidRPr="00452CDD">
        <w:rPr>
          <w:rFonts w:ascii="Arial" w:hAnsi="Arial" w:cs="Arial"/>
          <w:sz w:val="20"/>
          <w:szCs w:val="20"/>
        </w:rPr>
        <w:t xml:space="preserve"> </w:t>
      </w:r>
      <w:r w:rsidRPr="00A621F4">
        <w:rPr>
          <w:rFonts w:ascii="Times New Roman" w:hAnsi="Times New Roman"/>
          <w:sz w:val="24"/>
          <w:szCs w:val="24"/>
        </w:rPr>
        <w:t xml:space="preserve">w zakresie operacji, które odpowiadają warunkom przyznania pomocy w ramach działań </w:t>
      </w:r>
      <w:r w:rsidRPr="00A621F4">
        <w:rPr>
          <w:rFonts w:ascii="Times New Roman" w:hAnsi="Times New Roman"/>
          <w:b/>
          <w:sz w:val="24"/>
          <w:szCs w:val="24"/>
        </w:rPr>
        <w:t>„Odnowa i rozwój wsi”, „Tworzenie i rozwój mikroprzedsiębiorstw”, „Różnicowanie w kierunku działalności nierolniczej” a także „małych projektów” tj. operacji, które nie odpowiadają warunkom przyznania pomocy w ramach działań Osi 3, ale przyczyniają się do osiągnięcia celów tej osi</w:t>
      </w:r>
      <w:r w:rsidRPr="00A621F4">
        <w:rPr>
          <w:rFonts w:ascii="Times New Roman" w:hAnsi="Times New Roman"/>
          <w:sz w:val="24"/>
          <w:szCs w:val="24"/>
        </w:rPr>
        <w:t xml:space="preserve"> objętych Programem Rozwoju Obszarów Wiejskich na lata 2007-2013 współfinansowanych ze środków Unii Europejskiej z Europejskiego Funduszu Rolnego na rzecz Rozwoju Obszarów Wiejskich</w:t>
      </w:r>
    </w:p>
    <w:p w:rsidR="008A5155" w:rsidRPr="00A621F4" w:rsidRDefault="008A5155" w:rsidP="00C5267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Termin składania wniosków: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  <w:u w:val="single"/>
        </w:rPr>
        <w:t>2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7</w:t>
      </w:r>
      <w:r w:rsidRPr="00A621F4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grudnia 2013 r. - 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10</w:t>
      </w:r>
      <w:r w:rsidRPr="00A621F4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stycznia 2014 r.</w:t>
      </w:r>
    </w:p>
    <w:p w:rsidR="008A5155" w:rsidRPr="00A621F4" w:rsidRDefault="008A5155" w:rsidP="00C52676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Miejsce składania wniosków: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Biuro Stowarzyszenia Lokalnej Grupy Działania „Gryflandia”, ul. Piłsudskiego 35, 72-300 Gryfice pokój 015 (budynek Hali Widowiskowo – Sportowej „Gryf – Arena) od poniedziałku do piątku  w godz. od 8</w:t>
      </w:r>
      <w:r w:rsidRPr="00A621F4">
        <w:rPr>
          <w:color w:val="000000"/>
          <w:sz w:val="24"/>
          <w:szCs w:val="24"/>
        </w:rPr>
        <w:t>⁰⁰</w:t>
      </w:r>
      <w:r w:rsidRPr="00A621F4">
        <w:rPr>
          <w:rFonts w:ascii="Times New Roman" w:hAnsi="Times New Roman"/>
          <w:color w:val="000000"/>
          <w:sz w:val="24"/>
          <w:szCs w:val="24"/>
        </w:rPr>
        <w:t xml:space="preserve"> - 15</w:t>
      </w:r>
      <w:r w:rsidRPr="00A621F4">
        <w:rPr>
          <w:color w:val="000000"/>
          <w:sz w:val="24"/>
          <w:szCs w:val="24"/>
        </w:rPr>
        <w:t>⁰⁰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Tryb składania wniosków: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Wnioski należy składać osobiście w miejscu i terminie wskazanym w ogłoszeniu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 w:rsidRPr="00A621F4">
        <w:rPr>
          <w:rFonts w:ascii="Times New Roman" w:hAnsi="Times New Roman"/>
          <w:color w:val="000000"/>
          <w:sz w:val="24"/>
          <w:szCs w:val="24"/>
          <w:u w:val="single"/>
        </w:rPr>
        <w:t>w 1 egzemplarzu w wersji papierowej oraz w wersji elektronicznej (płyta CD/DVD).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Limity dostępnych środków</w:t>
      </w:r>
      <w:r w:rsidRPr="00A621F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Małe projekty:  1 009 550,01 zł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Odnowa i rozwój wsi: 1 629 662,00 zł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Różnicowanie w kierunku działalności nierolniczej: 100 000,00 zł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Tworzenie i rozwój mikroprzedsiębiorstw: 488 215,00 zł</w:t>
      </w:r>
    </w:p>
    <w:p w:rsidR="008A5155" w:rsidRPr="00A621F4" w:rsidRDefault="008A5155" w:rsidP="00A621F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621F4">
        <w:rPr>
          <w:rFonts w:ascii="Times New Roman" w:hAnsi="Times New Roman"/>
          <w:b/>
          <w:color w:val="000000"/>
          <w:sz w:val="24"/>
          <w:szCs w:val="24"/>
        </w:rPr>
        <w:t>Minimalna ilość punktów wg lokalnych kryteriów wybo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ru niezbędna do wyboru operacji </w:t>
      </w:r>
      <w:r w:rsidRPr="00A621F4">
        <w:rPr>
          <w:rFonts w:ascii="Times New Roman" w:hAnsi="Times New Roman"/>
          <w:b/>
          <w:color w:val="000000"/>
          <w:sz w:val="24"/>
          <w:szCs w:val="24"/>
        </w:rPr>
        <w:t>przez LGD: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Małe projekty - 16 pkt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Odnowa i rozwój wsi – 16 pkt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Różnicowanie w kierunku działalności nierolniczej: 10 pkt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>Tworzenie i rozwój mikroprzedsiębiorstw: 14 pkt</w:t>
      </w:r>
    </w:p>
    <w:p w:rsidR="008A5155" w:rsidRPr="00A621F4" w:rsidRDefault="008A5155" w:rsidP="000B199C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 xml:space="preserve">Formularz wniosku o przyznanie pomocy wraz z instrukcją wypełniania dostępne są na stronach internetowych: Ministerstwa Rolnictwa i Rozwoju Wsi </w:t>
      </w:r>
      <w:hyperlink r:id="rId5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www.minrol.gomv.pl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, Agencji Restrukturyzacji i Modernizacji Rolnictwa </w:t>
      </w:r>
      <w:hyperlink r:id="rId6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www.arimr.gov.pl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, Urzędu Marszałkowskiego Województwa Zachodniopomorskiego www.prow.wzp.pl i Stowarzyszenia Lokalna Grupa Działania „Gryflandia” </w:t>
      </w:r>
      <w:hyperlink r:id="rId7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www.gryflandia.eu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 .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8A5155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color w:val="000000"/>
          <w:sz w:val="24"/>
          <w:szCs w:val="24"/>
        </w:rPr>
        <w:t xml:space="preserve">Wykazy dokumentów niezbędnych do wyboru operacji przez LGD są udostępnione na stronie Urzędu Marszałkowskiego Województwa Zachodniopomorskiego </w:t>
      </w:r>
      <w:hyperlink r:id="rId8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www.prow.wzp.pl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, oraz Stowarzyszenia Lokalna Grupa Działania „Gryflandia” </w:t>
      </w:r>
      <w:hyperlink r:id="rId9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www.gryflandia.eu</w:t>
        </w:r>
      </w:hyperlink>
      <w:r w:rsidRPr="00A621F4">
        <w:rPr>
          <w:rFonts w:ascii="Times New Roman" w:hAnsi="Times New Roman"/>
          <w:color w:val="000000"/>
          <w:sz w:val="24"/>
          <w:szCs w:val="24"/>
        </w:rPr>
        <w:t xml:space="preserve"> do wglądu w Biurze LGD „Gryflandia” ul. Piłsudskiego 35,  72-300 Gryfice (pokój 015)  w godz. od 8</w:t>
      </w:r>
      <w:r w:rsidRPr="00A621F4">
        <w:rPr>
          <w:color w:val="000000"/>
          <w:sz w:val="24"/>
          <w:szCs w:val="24"/>
        </w:rPr>
        <w:t>⁰⁰</w:t>
      </w:r>
      <w:r w:rsidRPr="00A621F4">
        <w:rPr>
          <w:rFonts w:ascii="Times New Roman" w:hAnsi="Times New Roman"/>
          <w:color w:val="000000"/>
          <w:sz w:val="24"/>
          <w:szCs w:val="24"/>
        </w:rPr>
        <w:t xml:space="preserve"> - 15</w:t>
      </w:r>
      <w:r w:rsidRPr="00A621F4">
        <w:rPr>
          <w:color w:val="000000"/>
          <w:sz w:val="24"/>
          <w:szCs w:val="24"/>
        </w:rPr>
        <w:t>⁰⁰</w:t>
      </w:r>
      <w:r w:rsidRPr="00A621F4">
        <w:rPr>
          <w:rFonts w:ascii="Times New Roman" w:hAnsi="Times New Roman"/>
          <w:color w:val="000000"/>
          <w:sz w:val="24"/>
          <w:szCs w:val="24"/>
        </w:rPr>
        <w:t>.</w:t>
      </w:r>
    </w:p>
    <w:p w:rsidR="008A5155" w:rsidRDefault="008A5155" w:rsidP="00A621F4">
      <w:pPr>
        <w:jc w:val="center"/>
        <w:rPr>
          <w:rFonts w:ascii="Arial" w:hAnsi="Arial" w:cs="Arial"/>
          <w:sz w:val="24"/>
          <w:szCs w:val="24"/>
        </w:rPr>
      </w:pPr>
    </w:p>
    <w:p w:rsidR="008A5155" w:rsidRPr="00A621F4" w:rsidRDefault="008A5155" w:rsidP="00A621F4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A621F4">
        <w:rPr>
          <w:rFonts w:ascii="Times New Roman" w:hAnsi="Times New Roman"/>
          <w:sz w:val="24"/>
          <w:szCs w:val="24"/>
        </w:rPr>
        <w:t xml:space="preserve">Pytania należy  kierować na adres email: </w:t>
      </w:r>
      <w:hyperlink r:id="rId10" w:history="1">
        <w:r w:rsidRPr="00A621F4">
          <w:rPr>
            <w:rStyle w:val="Hyperlink"/>
            <w:rFonts w:ascii="Times New Roman" w:hAnsi="Times New Roman"/>
            <w:sz w:val="24"/>
            <w:szCs w:val="24"/>
          </w:rPr>
          <w:t>biuro@gryflandia.eu</w:t>
        </w:r>
      </w:hyperlink>
      <w:r w:rsidRPr="00A621F4">
        <w:rPr>
          <w:rFonts w:ascii="Times New Roman" w:hAnsi="Times New Roman"/>
          <w:sz w:val="24"/>
          <w:szCs w:val="24"/>
        </w:rPr>
        <w:t xml:space="preserve">  lub telefonicznie: </w:t>
      </w:r>
      <w:r w:rsidRPr="00A621F4">
        <w:rPr>
          <w:rStyle w:val="style14"/>
          <w:rFonts w:ascii="Times New Roman" w:hAnsi="Times New Roman"/>
          <w:sz w:val="24"/>
          <w:szCs w:val="24"/>
        </w:rPr>
        <w:t>91</w:t>
      </w:r>
      <w:r w:rsidRPr="00A621F4">
        <w:rPr>
          <w:rStyle w:val="style15"/>
          <w:rFonts w:ascii="Times New Roman" w:hAnsi="Times New Roman"/>
          <w:sz w:val="24"/>
          <w:szCs w:val="24"/>
        </w:rPr>
        <w:t xml:space="preserve"> 38 411 17</w:t>
      </w:r>
    </w:p>
    <w:p w:rsidR="008A5155" w:rsidRPr="00A621F4" w:rsidRDefault="008A5155" w:rsidP="00A621F4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A5155" w:rsidRPr="00A621F4" w:rsidRDefault="008A5155" w:rsidP="00380A8D">
      <w:pPr>
        <w:ind w:right="23"/>
        <w:rPr>
          <w:rFonts w:ascii="Times New Roman" w:hAnsi="Times New Roman"/>
          <w:b/>
          <w:sz w:val="24"/>
          <w:szCs w:val="24"/>
          <w:lang w:eastAsia="ar-SA"/>
        </w:rPr>
      </w:pPr>
      <w:r w:rsidRPr="00B60ECD">
        <w:rPr>
          <w:rFonts w:ascii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60pt" filled="t">
            <v:fill color2="black"/>
            <v:imagedata r:id="rId11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A621F4">
        <w:rPr>
          <w:rFonts w:ascii="Times New Roman" w:hAnsi="Times New Roman"/>
          <w:color w:val="000000"/>
          <w:sz w:val="24"/>
          <w:szCs w:val="24"/>
          <w:shd w:val="clear" w:color="auto" w:fill="000000"/>
        </w:rPr>
        <w:t xml:space="preserve"> </w:t>
      </w:r>
      <w:r w:rsidRPr="00B60ECD">
        <w:rPr>
          <w:rFonts w:ascii="Times New Roman" w:hAnsi="Times New Roman"/>
          <w:b/>
          <w:sz w:val="24"/>
          <w:szCs w:val="24"/>
          <w:lang w:eastAsia="ar-SA"/>
        </w:rPr>
        <w:pict>
          <v:shape id="_x0000_i1026" type="#_x0000_t75" style="width:61.5pt;height:61.5pt" filled="t">
            <v:fill color2="black"/>
            <v:imagedata r:id="rId12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 </w:t>
      </w:r>
      <w:r w:rsidRPr="00B60ECD">
        <w:rPr>
          <w:rFonts w:ascii="Times New Roman" w:hAnsi="Times New Roman"/>
          <w:b/>
          <w:sz w:val="24"/>
          <w:szCs w:val="24"/>
          <w:lang w:eastAsia="ar-SA"/>
        </w:rPr>
        <w:pict>
          <v:shape id="_x0000_i1027" type="#_x0000_t75" style="width:61.5pt;height:68.25pt">
            <v:imagedata r:id="rId13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  </w:t>
      </w:r>
      <w:r w:rsidRPr="00B60ECD">
        <w:rPr>
          <w:rFonts w:ascii="Times New Roman" w:hAnsi="Times New Roman"/>
          <w:b/>
          <w:sz w:val="24"/>
          <w:szCs w:val="24"/>
          <w:lang w:eastAsia="ar-SA"/>
        </w:rPr>
        <w:pict>
          <v:shape id="_x0000_i1028" type="#_x0000_t75" style="width:48.75pt;height:55.5pt" filled="t">
            <v:fill color2="black"/>
            <v:imagedata r:id="rId14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B60ECD">
        <w:rPr>
          <w:rFonts w:ascii="Times New Roman" w:hAnsi="Times New Roman"/>
          <w:b/>
          <w:sz w:val="24"/>
          <w:szCs w:val="24"/>
          <w:lang w:eastAsia="ar-SA"/>
        </w:rPr>
        <w:pict>
          <v:shape id="_x0000_i1029" type="#_x0000_t75" style="width:63pt;height:62.25pt" filled="t">
            <v:fill color2="black"/>
            <v:imagedata r:id="rId15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B60ECD">
        <w:rPr>
          <w:rFonts w:ascii="Times New Roman" w:hAnsi="Times New Roman"/>
          <w:b/>
          <w:sz w:val="24"/>
          <w:szCs w:val="24"/>
          <w:lang w:eastAsia="ar-SA"/>
        </w:rPr>
        <w:pict>
          <v:shape id="_x0000_i1030" type="#_x0000_t75" style="width:87.75pt;height:61.5pt" filled="t">
            <v:fill color2="black"/>
            <v:imagedata r:id="rId16" o:title=""/>
          </v:shape>
        </w:pict>
      </w:r>
      <w:r w:rsidRPr="00A621F4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sectPr w:rsidR="008A5155" w:rsidRPr="00A621F4" w:rsidSect="00380A8D">
      <w:pgSz w:w="11906" w:h="16838" w:code="9"/>
      <w:pgMar w:top="540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594"/>
    <w:multiLevelType w:val="hybridMultilevel"/>
    <w:tmpl w:val="68B09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0301"/>
    <w:multiLevelType w:val="hybridMultilevel"/>
    <w:tmpl w:val="C3784A00"/>
    <w:lvl w:ilvl="0" w:tplc="5A1449DA">
      <w:start w:val="1"/>
      <w:numFmt w:val="decimal"/>
      <w:lvlText w:val="%1."/>
      <w:lvlJc w:val="left"/>
      <w:pPr>
        <w:ind w:left="2195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91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3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5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7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9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1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3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55" w:hanging="180"/>
      </w:pPr>
      <w:rPr>
        <w:rFonts w:cs="Times New Roman"/>
      </w:rPr>
    </w:lvl>
  </w:abstractNum>
  <w:abstractNum w:abstractNumId="2">
    <w:nsid w:val="100547E7"/>
    <w:multiLevelType w:val="hybridMultilevel"/>
    <w:tmpl w:val="C4C074EC"/>
    <w:lvl w:ilvl="0" w:tplc="F1A628A6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20525B"/>
    <w:multiLevelType w:val="hybridMultilevel"/>
    <w:tmpl w:val="0CD6BB02"/>
    <w:lvl w:ilvl="0" w:tplc="30CA2EDA">
      <w:start w:val="1"/>
      <w:numFmt w:val="decimal"/>
      <w:lvlText w:val="%1."/>
      <w:lvlJc w:val="left"/>
      <w:pPr>
        <w:ind w:left="1835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5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7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95" w:hanging="180"/>
      </w:pPr>
      <w:rPr>
        <w:rFonts w:cs="Times New Roman"/>
      </w:rPr>
    </w:lvl>
  </w:abstractNum>
  <w:abstractNum w:abstractNumId="4">
    <w:nsid w:val="19922144"/>
    <w:multiLevelType w:val="hybridMultilevel"/>
    <w:tmpl w:val="A7784648"/>
    <w:lvl w:ilvl="0" w:tplc="7D8E2004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22F72631"/>
    <w:multiLevelType w:val="hybridMultilevel"/>
    <w:tmpl w:val="0CAEB9FE"/>
    <w:lvl w:ilvl="0" w:tplc="DAA801DE">
      <w:start w:val="1"/>
      <w:numFmt w:val="decimal"/>
      <w:lvlText w:val="%1."/>
      <w:lvlJc w:val="left"/>
      <w:pPr>
        <w:ind w:left="6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  <w:rPr>
        <w:rFonts w:cs="Times New Roman"/>
      </w:rPr>
    </w:lvl>
  </w:abstractNum>
  <w:abstractNum w:abstractNumId="6">
    <w:nsid w:val="23C02AA9"/>
    <w:multiLevelType w:val="hybridMultilevel"/>
    <w:tmpl w:val="A5961704"/>
    <w:lvl w:ilvl="0" w:tplc="7756AE8E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5C41192"/>
    <w:multiLevelType w:val="hybridMultilevel"/>
    <w:tmpl w:val="860029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285EBE"/>
    <w:multiLevelType w:val="hybridMultilevel"/>
    <w:tmpl w:val="FBD6F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02682"/>
    <w:multiLevelType w:val="hybridMultilevel"/>
    <w:tmpl w:val="0F22CC3A"/>
    <w:lvl w:ilvl="0" w:tplc="8C3A2BB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76365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841D2"/>
    <w:multiLevelType w:val="hybridMultilevel"/>
    <w:tmpl w:val="268063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3E7E8B"/>
    <w:multiLevelType w:val="hybridMultilevel"/>
    <w:tmpl w:val="5A0E45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D336710"/>
    <w:multiLevelType w:val="hybridMultilevel"/>
    <w:tmpl w:val="4D1ED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121075"/>
    <w:multiLevelType w:val="hybridMultilevel"/>
    <w:tmpl w:val="102A7E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4B60699"/>
    <w:multiLevelType w:val="hybridMultilevel"/>
    <w:tmpl w:val="D5106C64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5C82387C"/>
    <w:multiLevelType w:val="hybridMultilevel"/>
    <w:tmpl w:val="7B74B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3B5E71"/>
    <w:multiLevelType w:val="hybridMultilevel"/>
    <w:tmpl w:val="7C568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1F3DD7"/>
    <w:multiLevelType w:val="hybridMultilevel"/>
    <w:tmpl w:val="6706E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B76EE5"/>
    <w:multiLevelType w:val="hybridMultilevel"/>
    <w:tmpl w:val="50F08D96"/>
    <w:lvl w:ilvl="0" w:tplc="D0386FA4">
      <w:start w:val="1"/>
      <w:numFmt w:val="lowerLetter"/>
      <w:lvlText w:val="%1)"/>
      <w:lvlJc w:val="left"/>
      <w:pPr>
        <w:ind w:left="1440" w:hanging="360"/>
      </w:pPr>
      <w:rPr>
        <w:rFonts w:ascii="Tahoma" w:hAnsi="Tahom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71FB078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1">
    <w:nsid w:val="728822B2"/>
    <w:multiLevelType w:val="hybridMultilevel"/>
    <w:tmpl w:val="727EB8E8"/>
    <w:lvl w:ilvl="0" w:tplc="A782CD3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75726C25"/>
    <w:multiLevelType w:val="hybridMultilevel"/>
    <w:tmpl w:val="1562A5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C7608F4"/>
    <w:multiLevelType w:val="hybridMultilevel"/>
    <w:tmpl w:val="9FD2A1F6"/>
    <w:lvl w:ilvl="0" w:tplc="78B098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7E3917DF"/>
    <w:multiLevelType w:val="hybridMultilevel"/>
    <w:tmpl w:val="19644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3"/>
  </w:num>
  <w:num w:numId="4">
    <w:abstractNumId w:val="2"/>
  </w:num>
  <w:num w:numId="5">
    <w:abstractNumId w:val="19"/>
  </w:num>
  <w:num w:numId="6">
    <w:abstractNumId w:val="4"/>
  </w:num>
  <w:num w:numId="7">
    <w:abstractNumId w:val="21"/>
  </w:num>
  <w:num w:numId="8">
    <w:abstractNumId w:val="22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17"/>
  </w:num>
  <w:num w:numId="18">
    <w:abstractNumId w:val="13"/>
  </w:num>
  <w:num w:numId="19">
    <w:abstractNumId w:val="8"/>
  </w:num>
  <w:num w:numId="20">
    <w:abstractNumId w:val="0"/>
  </w:num>
  <w:num w:numId="21">
    <w:abstractNumId w:val="16"/>
  </w:num>
  <w:num w:numId="22">
    <w:abstractNumId w:val="10"/>
  </w:num>
  <w:num w:numId="23">
    <w:abstractNumId w:val="24"/>
  </w:num>
  <w:num w:numId="24">
    <w:abstractNumId w:val="18"/>
  </w:num>
  <w:num w:numId="25">
    <w:abstractNumId w:val="2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6">
    <w:abstractNumId w:val="2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7">
    <w:abstractNumId w:val="2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C51"/>
    <w:rsid w:val="00016FA5"/>
    <w:rsid w:val="00017330"/>
    <w:rsid w:val="00017FA8"/>
    <w:rsid w:val="00025480"/>
    <w:rsid w:val="00027B62"/>
    <w:rsid w:val="00034B06"/>
    <w:rsid w:val="00035BBA"/>
    <w:rsid w:val="00057423"/>
    <w:rsid w:val="00091CF7"/>
    <w:rsid w:val="00094175"/>
    <w:rsid w:val="0009604F"/>
    <w:rsid w:val="000A5550"/>
    <w:rsid w:val="000B199C"/>
    <w:rsid w:val="000D1AFB"/>
    <w:rsid w:val="000D3447"/>
    <w:rsid w:val="000D570D"/>
    <w:rsid w:val="00101163"/>
    <w:rsid w:val="001034C2"/>
    <w:rsid w:val="00135D0A"/>
    <w:rsid w:val="00135D94"/>
    <w:rsid w:val="001405E3"/>
    <w:rsid w:val="0014117F"/>
    <w:rsid w:val="0019343B"/>
    <w:rsid w:val="0019501E"/>
    <w:rsid w:val="001A508B"/>
    <w:rsid w:val="001A6759"/>
    <w:rsid w:val="001D3BDA"/>
    <w:rsid w:val="001D4616"/>
    <w:rsid w:val="001E3ACF"/>
    <w:rsid w:val="001F3363"/>
    <w:rsid w:val="00200A77"/>
    <w:rsid w:val="00215CB0"/>
    <w:rsid w:val="00216C06"/>
    <w:rsid w:val="00216DB4"/>
    <w:rsid w:val="00220FBB"/>
    <w:rsid w:val="00247647"/>
    <w:rsid w:val="002479BF"/>
    <w:rsid w:val="0025028E"/>
    <w:rsid w:val="0026228A"/>
    <w:rsid w:val="0026456A"/>
    <w:rsid w:val="00276885"/>
    <w:rsid w:val="00295650"/>
    <w:rsid w:val="00295959"/>
    <w:rsid w:val="002B48AF"/>
    <w:rsid w:val="002C7599"/>
    <w:rsid w:val="002C7A24"/>
    <w:rsid w:val="002D64C5"/>
    <w:rsid w:val="002F05BC"/>
    <w:rsid w:val="002F756B"/>
    <w:rsid w:val="0031307D"/>
    <w:rsid w:val="00324916"/>
    <w:rsid w:val="003537E3"/>
    <w:rsid w:val="00365A33"/>
    <w:rsid w:val="00380A8D"/>
    <w:rsid w:val="00381F26"/>
    <w:rsid w:val="003A5E9F"/>
    <w:rsid w:val="003B194A"/>
    <w:rsid w:val="003B1DA3"/>
    <w:rsid w:val="003D05F2"/>
    <w:rsid w:val="003D1BA9"/>
    <w:rsid w:val="003E0D01"/>
    <w:rsid w:val="003E2698"/>
    <w:rsid w:val="003F2922"/>
    <w:rsid w:val="00401827"/>
    <w:rsid w:val="00403E15"/>
    <w:rsid w:val="00405339"/>
    <w:rsid w:val="004318A4"/>
    <w:rsid w:val="0044475F"/>
    <w:rsid w:val="00446AA4"/>
    <w:rsid w:val="00452CDD"/>
    <w:rsid w:val="00453325"/>
    <w:rsid w:val="004553C0"/>
    <w:rsid w:val="004600DF"/>
    <w:rsid w:val="00470A18"/>
    <w:rsid w:val="004905FE"/>
    <w:rsid w:val="004924CA"/>
    <w:rsid w:val="004A6444"/>
    <w:rsid w:val="004B4833"/>
    <w:rsid w:val="004C4FA7"/>
    <w:rsid w:val="004D15D8"/>
    <w:rsid w:val="004E3567"/>
    <w:rsid w:val="004F35FB"/>
    <w:rsid w:val="004F5332"/>
    <w:rsid w:val="004F5978"/>
    <w:rsid w:val="00500035"/>
    <w:rsid w:val="00502DBC"/>
    <w:rsid w:val="00504DD4"/>
    <w:rsid w:val="00531980"/>
    <w:rsid w:val="005342A7"/>
    <w:rsid w:val="00545600"/>
    <w:rsid w:val="00547BDA"/>
    <w:rsid w:val="0055037C"/>
    <w:rsid w:val="005540F4"/>
    <w:rsid w:val="0058197E"/>
    <w:rsid w:val="00583C5B"/>
    <w:rsid w:val="00585293"/>
    <w:rsid w:val="005D0900"/>
    <w:rsid w:val="005D1C51"/>
    <w:rsid w:val="005E5E87"/>
    <w:rsid w:val="0061638B"/>
    <w:rsid w:val="00622903"/>
    <w:rsid w:val="00627097"/>
    <w:rsid w:val="006305B1"/>
    <w:rsid w:val="00642620"/>
    <w:rsid w:val="00650D8F"/>
    <w:rsid w:val="0065444A"/>
    <w:rsid w:val="00654BAC"/>
    <w:rsid w:val="006568E7"/>
    <w:rsid w:val="00660245"/>
    <w:rsid w:val="00662C50"/>
    <w:rsid w:val="0066628C"/>
    <w:rsid w:val="00672F0A"/>
    <w:rsid w:val="00674FCF"/>
    <w:rsid w:val="00681A00"/>
    <w:rsid w:val="0068227C"/>
    <w:rsid w:val="00686271"/>
    <w:rsid w:val="00693B79"/>
    <w:rsid w:val="006A0DCA"/>
    <w:rsid w:val="006A4011"/>
    <w:rsid w:val="006A7D9D"/>
    <w:rsid w:val="006C1DC1"/>
    <w:rsid w:val="006C6DE2"/>
    <w:rsid w:val="006D2BC1"/>
    <w:rsid w:val="006D41BD"/>
    <w:rsid w:val="006F23A6"/>
    <w:rsid w:val="006F31C9"/>
    <w:rsid w:val="00706578"/>
    <w:rsid w:val="00706734"/>
    <w:rsid w:val="0073223D"/>
    <w:rsid w:val="00734673"/>
    <w:rsid w:val="0073675F"/>
    <w:rsid w:val="0075720E"/>
    <w:rsid w:val="0076173F"/>
    <w:rsid w:val="00772803"/>
    <w:rsid w:val="00794B25"/>
    <w:rsid w:val="007973F1"/>
    <w:rsid w:val="00797D8B"/>
    <w:rsid w:val="007A4D02"/>
    <w:rsid w:val="007B132D"/>
    <w:rsid w:val="007C16B4"/>
    <w:rsid w:val="007C2126"/>
    <w:rsid w:val="007D3855"/>
    <w:rsid w:val="007E1700"/>
    <w:rsid w:val="007E4DB3"/>
    <w:rsid w:val="007F0968"/>
    <w:rsid w:val="007F18EF"/>
    <w:rsid w:val="007F64A4"/>
    <w:rsid w:val="007F7120"/>
    <w:rsid w:val="0080556E"/>
    <w:rsid w:val="008254AF"/>
    <w:rsid w:val="0084771A"/>
    <w:rsid w:val="00861227"/>
    <w:rsid w:val="0086667F"/>
    <w:rsid w:val="00875A2F"/>
    <w:rsid w:val="00876B44"/>
    <w:rsid w:val="008809DE"/>
    <w:rsid w:val="00890E88"/>
    <w:rsid w:val="0089459F"/>
    <w:rsid w:val="00897EEE"/>
    <w:rsid w:val="008A5155"/>
    <w:rsid w:val="008B0301"/>
    <w:rsid w:val="008B210F"/>
    <w:rsid w:val="008C675A"/>
    <w:rsid w:val="008D1093"/>
    <w:rsid w:val="008D73B5"/>
    <w:rsid w:val="008E16D6"/>
    <w:rsid w:val="00925970"/>
    <w:rsid w:val="00937F37"/>
    <w:rsid w:val="00943E9E"/>
    <w:rsid w:val="00946652"/>
    <w:rsid w:val="009515FE"/>
    <w:rsid w:val="00951980"/>
    <w:rsid w:val="00952119"/>
    <w:rsid w:val="00960704"/>
    <w:rsid w:val="009631D8"/>
    <w:rsid w:val="009638A1"/>
    <w:rsid w:val="0097174A"/>
    <w:rsid w:val="009C1AB0"/>
    <w:rsid w:val="009C69A1"/>
    <w:rsid w:val="009E4C4B"/>
    <w:rsid w:val="009E54C1"/>
    <w:rsid w:val="009E7FF2"/>
    <w:rsid w:val="009F5F1C"/>
    <w:rsid w:val="009F7E9D"/>
    <w:rsid w:val="00A01DF3"/>
    <w:rsid w:val="00A07756"/>
    <w:rsid w:val="00A24755"/>
    <w:rsid w:val="00A30061"/>
    <w:rsid w:val="00A4722A"/>
    <w:rsid w:val="00A534DF"/>
    <w:rsid w:val="00A55E1E"/>
    <w:rsid w:val="00A621F4"/>
    <w:rsid w:val="00A66483"/>
    <w:rsid w:val="00A772A7"/>
    <w:rsid w:val="00A85343"/>
    <w:rsid w:val="00AD2633"/>
    <w:rsid w:val="00AD4FD3"/>
    <w:rsid w:val="00AD738B"/>
    <w:rsid w:val="00B034F8"/>
    <w:rsid w:val="00B0597D"/>
    <w:rsid w:val="00B05C5D"/>
    <w:rsid w:val="00B17E4B"/>
    <w:rsid w:val="00B214B7"/>
    <w:rsid w:val="00B223B7"/>
    <w:rsid w:val="00B22F89"/>
    <w:rsid w:val="00B32EDF"/>
    <w:rsid w:val="00B3493F"/>
    <w:rsid w:val="00B60ECD"/>
    <w:rsid w:val="00B61A70"/>
    <w:rsid w:val="00B73D6C"/>
    <w:rsid w:val="00B767C0"/>
    <w:rsid w:val="00B81514"/>
    <w:rsid w:val="00B81F4D"/>
    <w:rsid w:val="00B86105"/>
    <w:rsid w:val="00B943F1"/>
    <w:rsid w:val="00B94467"/>
    <w:rsid w:val="00B946D7"/>
    <w:rsid w:val="00BA7A1D"/>
    <w:rsid w:val="00BB1100"/>
    <w:rsid w:val="00BC062E"/>
    <w:rsid w:val="00BD2232"/>
    <w:rsid w:val="00BF1FD7"/>
    <w:rsid w:val="00BF3BB3"/>
    <w:rsid w:val="00C0048F"/>
    <w:rsid w:val="00C172CB"/>
    <w:rsid w:val="00C52676"/>
    <w:rsid w:val="00C54808"/>
    <w:rsid w:val="00C67C92"/>
    <w:rsid w:val="00C75106"/>
    <w:rsid w:val="00C8768F"/>
    <w:rsid w:val="00C92E2C"/>
    <w:rsid w:val="00C9727F"/>
    <w:rsid w:val="00CA689D"/>
    <w:rsid w:val="00CC4AA9"/>
    <w:rsid w:val="00CC5DBB"/>
    <w:rsid w:val="00CD0D0F"/>
    <w:rsid w:val="00CD195F"/>
    <w:rsid w:val="00CD2DC2"/>
    <w:rsid w:val="00CE0993"/>
    <w:rsid w:val="00CF07E0"/>
    <w:rsid w:val="00CF6F11"/>
    <w:rsid w:val="00D05D0E"/>
    <w:rsid w:val="00D1261A"/>
    <w:rsid w:val="00D23479"/>
    <w:rsid w:val="00D36226"/>
    <w:rsid w:val="00D3647F"/>
    <w:rsid w:val="00D43979"/>
    <w:rsid w:val="00D7640B"/>
    <w:rsid w:val="00DB122B"/>
    <w:rsid w:val="00DB73D2"/>
    <w:rsid w:val="00DC249F"/>
    <w:rsid w:val="00DF3D0D"/>
    <w:rsid w:val="00DF416C"/>
    <w:rsid w:val="00DF58DE"/>
    <w:rsid w:val="00E11107"/>
    <w:rsid w:val="00E17387"/>
    <w:rsid w:val="00E21819"/>
    <w:rsid w:val="00E2388E"/>
    <w:rsid w:val="00E25769"/>
    <w:rsid w:val="00E465D2"/>
    <w:rsid w:val="00E56009"/>
    <w:rsid w:val="00E641CF"/>
    <w:rsid w:val="00E81354"/>
    <w:rsid w:val="00E81CE2"/>
    <w:rsid w:val="00E95903"/>
    <w:rsid w:val="00EA2397"/>
    <w:rsid w:val="00EA5EF2"/>
    <w:rsid w:val="00EB14F1"/>
    <w:rsid w:val="00EB342F"/>
    <w:rsid w:val="00EC5603"/>
    <w:rsid w:val="00ED5321"/>
    <w:rsid w:val="00EE0E99"/>
    <w:rsid w:val="00EF0622"/>
    <w:rsid w:val="00F04624"/>
    <w:rsid w:val="00F04C12"/>
    <w:rsid w:val="00F07072"/>
    <w:rsid w:val="00F22EBC"/>
    <w:rsid w:val="00F263C5"/>
    <w:rsid w:val="00F401E1"/>
    <w:rsid w:val="00F4178F"/>
    <w:rsid w:val="00F46042"/>
    <w:rsid w:val="00F46D07"/>
    <w:rsid w:val="00F77794"/>
    <w:rsid w:val="00FA688B"/>
    <w:rsid w:val="00FA7F9A"/>
    <w:rsid w:val="00FC7552"/>
    <w:rsid w:val="00FF1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8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1C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E1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0182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381F26"/>
    <w:rPr>
      <w:rFonts w:cs="Times New Roman"/>
      <w:b/>
      <w:bCs/>
    </w:rPr>
  </w:style>
  <w:style w:type="paragraph" w:styleId="NoSpacing">
    <w:name w:val="No Spacing"/>
    <w:uiPriority w:val="99"/>
    <w:qFormat/>
    <w:rsid w:val="00295650"/>
    <w:rPr>
      <w:lang w:eastAsia="en-US"/>
    </w:rPr>
  </w:style>
  <w:style w:type="character" w:customStyle="1" w:styleId="style14">
    <w:name w:val="style14"/>
    <w:basedOn w:val="DefaultParagraphFont"/>
    <w:uiPriority w:val="99"/>
    <w:rsid w:val="00A621F4"/>
    <w:rPr>
      <w:rFonts w:cs="Times New Roman"/>
    </w:rPr>
  </w:style>
  <w:style w:type="character" w:customStyle="1" w:styleId="style15">
    <w:name w:val="style15"/>
    <w:basedOn w:val="DefaultParagraphFont"/>
    <w:uiPriority w:val="99"/>
    <w:rsid w:val="00A621F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93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w.wzp.p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yflandia.e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arimr.gov.p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minrol.gomv.pl" TargetMode="External"/><Relationship Id="rId15" Type="http://schemas.openxmlformats.org/officeDocument/2006/relationships/image" Target="media/image5.png"/><Relationship Id="rId10" Type="http://schemas.openxmlformats.org/officeDocument/2006/relationships/hyperlink" Target="mailto:biuro@gryflandia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ryflandia.e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434</Words>
  <Characters>2608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kjerzy</cp:lastModifiedBy>
  <cp:revision>2</cp:revision>
  <cp:lastPrinted>2013-12-09T12:10:00Z</cp:lastPrinted>
  <dcterms:created xsi:type="dcterms:W3CDTF">2013-12-09T14:42:00Z</dcterms:created>
  <dcterms:modified xsi:type="dcterms:W3CDTF">2013-12-09T14:42:00Z</dcterms:modified>
</cp:coreProperties>
</file>