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DDA" w:rsidRDefault="00E57DDA" w:rsidP="00E57DDA">
      <w:pPr>
        <w:spacing w:after="0"/>
        <w:rPr>
          <w:noProof/>
          <w:lang w:eastAsia="pl-PL"/>
        </w:rPr>
      </w:pPr>
      <w:bookmarkStart w:id="0" w:name="_GoBack"/>
      <w:bookmarkEnd w:id="0"/>
      <w:r>
        <w:t>Załącznik do uchwały Nr ………………………….. Sejmiku Województwa Zachodniopomorskiego z dnia……………..</w:t>
      </w:r>
    </w:p>
    <w:p w:rsidR="00E57DDA" w:rsidRDefault="00E57DDA">
      <w:r>
        <w:rPr>
          <w:noProof/>
          <w:lang w:eastAsia="pl-PL"/>
        </w:rPr>
        <w:drawing>
          <wp:inline distT="0" distB="0" distL="0" distR="0" wp14:anchorId="62BC6404" wp14:editId="7055D84C">
            <wp:extent cx="6115050" cy="8696325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kusz1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7DDA" w:rsidSect="006855D0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725"/>
    <w:rsid w:val="000E539E"/>
    <w:rsid w:val="00131B2F"/>
    <w:rsid w:val="00227B82"/>
    <w:rsid w:val="00237860"/>
    <w:rsid w:val="003B646C"/>
    <w:rsid w:val="00403D81"/>
    <w:rsid w:val="00493725"/>
    <w:rsid w:val="005442BC"/>
    <w:rsid w:val="005904A3"/>
    <w:rsid w:val="005C077A"/>
    <w:rsid w:val="00665F2E"/>
    <w:rsid w:val="006855D0"/>
    <w:rsid w:val="006D0D51"/>
    <w:rsid w:val="00773E40"/>
    <w:rsid w:val="00881779"/>
    <w:rsid w:val="008E447C"/>
    <w:rsid w:val="00935852"/>
    <w:rsid w:val="00956A15"/>
    <w:rsid w:val="00B67D92"/>
    <w:rsid w:val="00BA503F"/>
    <w:rsid w:val="00D95CF7"/>
    <w:rsid w:val="00E57DDA"/>
    <w:rsid w:val="00F70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E5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53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E5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53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B72399A8</Template>
  <TotalTime>1</TotalTime>
  <Pages>1</Pages>
  <Words>13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Gruca</dc:creator>
  <cp:keywords/>
  <dc:description/>
  <cp:lastModifiedBy>Krzysztof Gruca</cp:lastModifiedBy>
  <cp:revision>2</cp:revision>
  <cp:lastPrinted>2014-09-08T09:51:00Z</cp:lastPrinted>
  <dcterms:created xsi:type="dcterms:W3CDTF">2015-01-08T13:33:00Z</dcterms:created>
  <dcterms:modified xsi:type="dcterms:W3CDTF">2015-01-08T13:33:00Z</dcterms:modified>
</cp:coreProperties>
</file>