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9EF" w:rsidRDefault="00F079EF" w:rsidP="000E1209">
      <w:pPr>
        <w:tabs>
          <w:tab w:val="left" w:pos="4820"/>
        </w:tabs>
        <w:spacing w:after="0"/>
        <w:rPr>
          <w:rFonts w:ascii="Tahoma" w:hAnsi="Tahoma" w:cs="Tahoma"/>
          <w:szCs w:val="20"/>
        </w:rPr>
      </w:pPr>
      <w:r>
        <w:rPr>
          <w:rFonts w:ascii="Tahoma" w:hAnsi="Tahoma" w:cs="Tahoma"/>
          <w:szCs w:val="20"/>
        </w:rPr>
        <w:t xml:space="preserve">                                                                        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212"/>
      </w:tblGrid>
      <w:tr w:rsidR="00F079EF" w:rsidTr="009160F8">
        <w:tc>
          <w:tcPr>
            <w:tcW w:w="9212" w:type="dxa"/>
            <w:shd w:val="clear" w:color="auto" w:fill="595959"/>
          </w:tcPr>
          <w:p w:rsidR="00F079EF" w:rsidRPr="009160F8" w:rsidRDefault="00F079EF" w:rsidP="009160F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28"/>
                <w:szCs w:val="28"/>
              </w:rPr>
            </w:pPr>
            <w:r w:rsidRPr="009160F8">
              <w:rPr>
                <w:rFonts w:ascii="Tahoma" w:hAnsi="Tahoma" w:cs="Tahoma"/>
                <w:b/>
                <w:bCs/>
                <w:color w:val="FFFFFF"/>
                <w:sz w:val="28"/>
                <w:szCs w:val="28"/>
              </w:rPr>
              <w:t>Zarząd Województwa Zachodniopomorskiego</w:t>
            </w:r>
            <w:r w:rsidRPr="009160F8">
              <w:rPr>
                <w:rFonts w:ascii="Tahoma" w:hAnsi="Tahoma" w:cs="Tahoma"/>
                <w:b/>
                <w:color w:val="FFFFFF"/>
                <w:sz w:val="28"/>
                <w:szCs w:val="28"/>
              </w:rPr>
              <w:t xml:space="preserve"> informuje</w:t>
            </w:r>
          </w:p>
          <w:p w:rsidR="00F079EF" w:rsidRPr="009160F8" w:rsidRDefault="00F079EF" w:rsidP="009160F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</w:tr>
      <w:tr w:rsidR="00F079EF" w:rsidTr="009160F8">
        <w:tc>
          <w:tcPr>
            <w:tcW w:w="9212" w:type="dxa"/>
            <w:shd w:val="clear" w:color="auto" w:fill="EEECE1"/>
          </w:tcPr>
          <w:p w:rsidR="00F079EF" w:rsidRPr="009160F8" w:rsidRDefault="00F079EF" w:rsidP="009160F8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9160F8">
              <w:rPr>
                <w:rFonts w:ascii="Tahoma" w:hAnsi="Tahoma" w:cs="Tahoma"/>
                <w:sz w:val="28"/>
                <w:szCs w:val="28"/>
              </w:rPr>
              <w:t xml:space="preserve">o możliwości składania za pośrednictwem </w:t>
            </w:r>
            <w:r w:rsidRPr="009160F8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Stowarzyszenia – </w:t>
            </w:r>
          </w:p>
          <w:p w:rsidR="00F079EF" w:rsidRPr="009160F8" w:rsidRDefault="00F079EF" w:rsidP="009160F8">
            <w:pPr>
              <w:spacing w:after="0" w:line="240" w:lineRule="auto"/>
              <w:jc w:val="right"/>
              <w:rPr>
                <w:rFonts w:ascii="Tahoma" w:hAnsi="Tahoma" w:cs="Tahoma"/>
                <w:sz w:val="28"/>
                <w:szCs w:val="28"/>
              </w:rPr>
            </w:pPr>
            <w:r w:rsidRPr="009160F8">
              <w:rPr>
                <w:rFonts w:ascii="Tahoma" w:hAnsi="Tahoma" w:cs="Tahoma"/>
                <w:b/>
                <w:bCs/>
                <w:sz w:val="28"/>
                <w:szCs w:val="28"/>
              </w:rPr>
              <w:t>Lokalna Grupa Działania – Dobre Inicjatywy Regionu</w:t>
            </w:r>
          </w:p>
          <w:p w:rsidR="00F079EF" w:rsidRPr="009160F8" w:rsidRDefault="00F079EF" w:rsidP="009160F8">
            <w:pPr>
              <w:tabs>
                <w:tab w:val="left" w:pos="3402"/>
                <w:tab w:val="left" w:pos="4290"/>
              </w:tabs>
              <w:spacing w:after="0" w:line="240" w:lineRule="auto"/>
              <w:jc w:val="right"/>
              <w:rPr>
                <w:rFonts w:ascii="Tahoma" w:hAnsi="Tahoma" w:cs="Tahoma"/>
                <w:sz w:val="24"/>
                <w:szCs w:val="24"/>
              </w:rPr>
            </w:pPr>
            <w:r w:rsidRPr="009160F8">
              <w:rPr>
                <w:rFonts w:ascii="Tahoma" w:hAnsi="Tahoma" w:cs="Tahoma"/>
                <w:sz w:val="24"/>
                <w:szCs w:val="24"/>
              </w:rPr>
              <w:t xml:space="preserve">wniosków o przyznanie pomocy w ramach działania </w:t>
            </w:r>
          </w:p>
          <w:p w:rsidR="00F079EF" w:rsidRPr="009160F8" w:rsidRDefault="00F079EF" w:rsidP="009160F8">
            <w:pPr>
              <w:tabs>
                <w:tab w:val="left" w:pos="3402"/>
                <w:tab w:val="left" w:pos="4290"/>
              </w:tabs>
              <w:spacing w:after="0" w:line="240" w:lineRule="auto"/>
              <w:jc w:val="right"/>
              <w:rPr>
                <w:rFonts w:ascii="Tahoma" w:hAnsi="Tahoma" w:cs="Tahoma"/>
                <w:sz w:val="24"/>
                <w:szCs w:val="24"/>
              </w:rPr>
            </w:pPr>
            <w:r w:rsidRPr="009160F8">
              <w:rPr>
                <w:rFonts w:ascii="Tahoma" w:hAnsi="Tahoma" w:cs="Tahoma"/>
                <w:sz w:val="24"/>
                <w:szCs w:val="24"/>
              </w:rPr>
              <w:t xml:space="preserve">„Wdrażanie lokalnych strategii rozwoju” </w:t>
            </w:r>
          </w:p>
          <w:p w:rsidR="00F079EF" w:rsidRPr="009160F8" w:rsidRDefault="00F079EF" w:rsidP="009160F8">
            <w:pPr>
              <w:tabs>
                <w:tab w:val="left" w:pos="3402"/>
                <w:tab w:val="left" w:pos="4290"/>
              </w:tabs>
              <w:spacing w:after="0" w:line="240" w:lineRule="auto"/>
              <w:jc w:val="right"/>
              <w:rPr>
                <w:rFonts w:ascii="Tahoma" w:hAnsi="Tahoma" w:cs="Tahoma"/>
                <w:sz w:val="24"/>
                <w:szCs w:val="24"/>
              </w:rPr>
            </w:pPr>
            <w:r w:rsidRPr="009160F8">
              <w:rPr>
                <w:rFonts w:ascii="Tahoma" w:hAnsi="Tahoma" w:cs="Tahoma"/>
                <w:sz w:val="24"/>
                <w:szCs w:val="24"/>
              </w:rPr>
              <w:t xml:space="preserve">dla operacji odpowiadających warunkom przyznania pomocy dla działania </w:t>
            </w:r>
            <w:r w:rsidRPr="009160F8">
              <w:rPr>
                <w:rFonts w:ascii="Tahoma" w:hAnsi="Tahoma" w:cs="Tahoma"/>
                <w:b/>
                <w:sz w:val="24"/>
                <w:szCs w:val="24"/>
              </w:rPr>
              <w:t>„Różnicowanie w kierunku działalności nierolniczej”</w:t>
            </w:r>
            <w:r w:rsidRPr="009160F8">
              <w:rPr>
                <w:rFonts w:ascii="Tahoma" w:hAnsi="Tahoma" w:cs="Tahoma"/>
                <w:sz w:val="24"/>
                <w:szCs w:val="24"/>
              </w:rPr>
              <w:t>,</w:t>
            </w:r>
            <w:r w:rsidRPr="009160F8">
              <w:rPr>
                <w:rFonts w:ascii="Tahoma" w:hAnsi="Tahoma" w:cs="Tahoma"/>
                <w:sz w:val="24"/>
                <w:szCs w:val="24"/>
              </w:rPr>
              <w:br/>
              <w:t xml:space="preserve">objętego Programem Rozwoju Obszarów Wiejskich </w:t>
            </w:r>
          </w:p>
          <w:p w:rsidR="00F079EF" w:rsidRPr="009160F8" w:rsidRDefault="00F079EF" w:rsidP="009160F8">
            <w:pPr>
              <w:tabs>
                <w:tab w:val="left" w:pos="3402"/>
                <w:tab w:val="left" w:pos="4290"/>
              </w:tabs>
              <w:spacing w:after="0" w:line="240" w:lineRule="auto"/>
              <w:jc w:val="right"/>
              <w:rPr>
                <w:rFonts w:ascii="Tahoma" w:hAnsi="Tahoma" w:cs="Tahoma"/>
                <w:sz w:val="24"/>
                <w:szCs w:val="24"/>
              </w:rPr>
            </w:pPr>
            <w:r w:rsidRPr="009160F8">
              <w:rPr>
                <w:rFonts w:ascii="Tahoma" w:hAnsi="Tahoma" w:cs="Tahoma"/>
                <w:sz w:val="24"/>
                <w:szCs w:val="24"/>
              </w:rPr>
              <w:t>na lata 2007-2013</w:t>
            </w:r>
            <w:r w:rsidRPr="009160F8">
              <w:rPr>
                <w:rFonts w:ascii="Tahoma" w:hAnsi="Tahoma" w:cs="Tahoma"/>
                <w:sz w:val="24"/>
                <w:szCs w:val="24"/>
              </w:rPr>
              <w:br/>
            </w:r>
          </w:p>
        </w:tc>
      </w:tr>
    </w:tbl>
    <w:p w:rsidR="00F079EF" w:rsidRDefault="00F079EF" w:rsidP="00A8450A">
      <w:pPr>
        <w:spacing w:after="0"/>
        <w:rPr>
          <w:rFonts w:ascii="Tahoma" w:hAnsi="Tahoma" w:cs="Tahoma"/>
          <w:bCs/>
          <w:sz w:val="24"/>
          <w:szCs w:val="24"/>
        </w:rPr>
      </w:pPr>
      <w:r w:rsidRPr="00472648">
        <w:rPr>
          <w:rFonts w:ascii="Tahoma" w:hAnsi="Tahoma" w:cs="Tahoma"/>
          <w:b/>
          <w:bCs/>
          <w:sz w:val="24"/>
          <w:szCs w:val="24"/>
        </w:rPr>
        <w:t xml:space="preserve">Termin składania wniosków:   </w:t>
      </w:r>
      <w:r>
        <w:rPr>
          <w:rFonts w:ascii="Tahoma" w:hAnsi="Tahoma" w:cs="Tahoma"/>
          <w:bCs/>
          <w:sz w:val="24"/>
          <w:szCs w:val="24"/>
        </w:rPr>
        <w:t>od 31 maja</w:t>
      </w:r>
      <w:r w:rsidRPr="00472648">
        <w:rPr>
          <w:rFonts w:ascii="Tahoma" w:hAnsi="Tahoma" w:cs="Tahoma"/>
          <w:bCs/>
          <w:sz w:val="24"/>
          <w:szCs w:val="24"/>
        </w:rPr>
        <w:t xml:space="preserve"> 201</w:t>
      </w:r>
      <w:r>
        <w:rPr>
          <w:rFonts w:ascii="Tahoma" w:hAnsi="Tahoma" w:cs="Tahoma"/>
          <w:bCs/>
          <w:sz w:val="24"/>
          <w:szCs w:val="24"/>
        </w:rPr>
        <w:t>2</w:t>
      </w:r>
      <w:r w:rsidRPr="00472648">
        <w:rPr>
          <w:rFonts w:ascii="Tahoma" w:hAnsi="Tahoma" w:cs="Tahoma"/>
          <w:bCs/>
          <w:sz w:val="24"/>
          <w:szCs w:val="24"/>
        </w:rPr>
        <w:t xml:space="preserve"> r. </w:t>
      </w:r>
      <w:r>
        <w:rPr>
          <w:rFonts w:ascii="Tahoma" w:hAnsi="Tahoma" w:cs="Tahoma"/>
          <w:bCs/>
          <w:sz w:val="24"/>
          <w:szCs w:val="24"/>
        </w:rPr>
        <w:t xml:space="preserve">do 25 czerwca </w:t>
      </w:r>
      <w:r w:rsidRPr="00472648">
        <w:rPr>
          <w:rFonts w:ascii="Tahoma" w:hAnsi="Tahoma" w:cs="Tahoma"/>
          <w:bCs/>
          <w:sz w:val="24"/>
          <w:szCs w:val="24"/>
        </w:rPr>
        <w:t>201</w:t>
      </w:r>
      <w:r>
        <w:rPr>
          <w:rFonts w:ascii="Tahoma" w:hAnsi="Tahoma" w:cs="Tahoma"/>
          <w:bCs/>
          <w:sz w:val="24"/>
          <w:szCs w:val="24"/>
        </w:rPr>
        <w:t>2</w:t>
      </w:r>
      <w:r w:rsidRPr="00472648">
        <w:rPr>
          <w:rFonts w:ascii="Tahoma" w:hAnsi="Tahoma" w:cs="Tahoma"/>
          <w:bCs/>
          <w:sz w:val="24"/>
          <w:szCs w:val="24"/>
        </w:rPr>
        <w:t xml:space="preserve"> r.</w:t>
      </w:r>
    </w:p>
    <w:p w:rsidR="00F079EF" w:rsidRPr="00A8450A" w:rsidRDefault="00F079EF" w:rsidP="00A8450A">
      <w:pPr>
        <w:spacing w:after="0"/>
        <w:rPr>
          <w:rFonts w:ascii="Tahoma" w:hAnsi="Tahoma" w:cs="Tahoma"/>
          <w:bCs/>
          <w:sz w:val="12"/>
          <w:szCs w:val="12"/>
        </w:rPr>
      </w:pPr>
    </w:p>
    <w:p w:rsidR="00F079EF" w:rsidRDefault="00F079EF" w:rsidP="00A8450A">
      <w:pPr>
        <w:spacing w:after="0"/>
        <w:rPr>
          <w:rFonts w:ascii="Tahoma" w:hAnsi="Tahoma" w:cs="Tahoma"/>
          <w:b/>
          <w:sz w:val="24"/>
          <w:szCs w:val="24"/>
        </w:rPr>
      </w:pPr>
      <w:r w:rsidRPr="003550C8">
        <w:rPr>
          <w:rFonts w:ascii="Tahoma" w:hAnsi="Tahoma" w:cs="Tahoma"/>
          <w:b/>
          <w:sz w:val="24"/>
          <w:szCs w:val="24"/>
        </w:rPr>
        <w:t>Miejsce składania wniosków:</w:t>
      </w:r>
    </w:p>
    <w:p w:rsidR="00F079EF" w:rsidRDefault="00F079EF" w:rsidP="003550C8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Biuro Stowarzyszenia – Lokalna Grupa Działania – Dobre Inicjatywy Regionu ul. Staszica 1; 73 – 130 Dobrzany, w godzinach od 8.00 do 14.00</w:t>
      </w:r>
    </w:p>
    <w:p w:rsidR="00F079EF" w:rsidRPr="0040348E" w:rsidRDefault="00F079EF" w:rsidP="003550C8">
      <w:pPr>
        <w:jc w:val="both"/>
        <w:rPr>
          <w:rFonts w:ascii="Tahoma" w:hAnsi="Tahoma" w:cs="Tahoma"/>
          <w:b/>
          <w:sz w:val="24"/>
          <w:szCs w:val="24"/>
        </w:rPr>
      </w:pPr>
      <w:r w:rsidRPr="0040348E">
        <w:rPr>
          <w:rFonts w:ascii="Tahoma" w:hAnsi="Tahoma" w:cs="Tahoma"/>
          <w:b/>
          <w:sz w:val="24"/>
          <w:szCs w:val="24"/>
        </w:rPr>
        <w:t>Tryb składania wniosków:</w:t>
      </w:r>
    </w:p>
    <w:p w:rsidR="00F079EF" w:rsidRDefault="00F079EF" w:rsidP="003550C8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Wnioski wraz z załącznikami należy składać na odpowiednich formularzach w </w:t>
      </w:r>
      <w:r w:rsidRPr="0040348E">
        <w:rPr>
          <w:rFonts w:ascii="Tahoma" w:hAnsi="Tahoma" w:cs="Tahoma"/>
          <w:b/>
          <w:sz w:val="24"/>
          <w:szCs w:val="24"/>
          <w:u w:val="single"/>
        </w:rPr>
        <w:t>2 egzemplarzach</w:t>
      </w:r>
      <w:r>
        <w:rPr>
          <w:rFonts w:ascii="Tahoma" w:hAnsi="Tahoma" w:cs="Tahoma"/>
          <w:b/>
          <w:sz w:val="24"/>
          <w:szCs w:val="24"/>
          <w:u w:val="single"/>
        </w:rPr>
        <w:t xml:space="preserve"> </w:t>
      </w:r>
      <w:r>
        <w:rPr>
          <w:rFonts w:ascii="Tahoma" w:hAnsi="Tahoma" w:cs="Tahoma"/>
          <w:sz w:val="24"/>
          <w:szCs w:val="24"/>
        </w:rPr>
        <w:t>wersji papierowej (w tym jeden z załącznikami) oraz wersji elektronicznej (płyta CD).</w:t>
      </w:r>
    </w:p>
    <w:p w:rsidR="00F079EF" w:rsidRDefault="00F079EF" w:rsidP="003550C8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Limit dostępnych środków: 75</w:t>
      </w:r>
      <w:r w:rsidRPr="00775B81">
        <w:rPr>
          <w:rFonts w:ascii="Tahoma" w:hAnsi="Tahoma" w:cs="Tahoma"/>
          <w:b/>
          <w:sz w:val="24"/>
          <w:szCs w:val="24"/>
        </w:rPr>
        <w:t>.000,00</w:t>
      </w:r>
      <w:r>
        <w:rPr>
          <w:rFonts w:ascii="Tahoma" w:hAnsi="Tahoma" w:cs="Tahoma"/>
          <w:sz w:val="24"/>
          <w:szCs w:val="24"/>
        </w:rPr>
        <w:t xml:space="preserve"> (słownie: siedemdziesiąt pięć tysięcy zł 00/100)</w:t>
      </w:r>
    </w:p>
    <w:p w:rsidR="00F079EF" w:rsidRDefault="00F079EF" w:rsidP="003550C8">
      <w:pPr>
        <w:jc w:val="both"/>
        <w:rPr>
          <w:rFonts w:ascii="Tahoma" w:hAnsi="Tahoma" w:cs="Tahoma"/>
          <w:sz w:val="24"/>
          <w:szCs w:val="24"/>
        </w:rPr>
      </w:pPr>
      <w:r w:rsidRPr="00775B81">
        <w:rPr>
          <w:rFonts w:ascii="Tahoma" w:hAnsi="Tahoma" w:cs="Tahoma"/>
          <w:b/>
          <w:sz w:val="24"/>
          <w:szCs w:val="24"/>
        </w:rPr>
        <w:t>Minimalne wymagania:</w:t>
      </w:r>
      <w:r>
        <w:rPr>
          <w:rFonts w:ascii="Tahoma" w:hAnsi="Tahoma" w:cs="Tahoma"/>
          <w:sz w:val="24"/>
          <w:szCs w:val="24"/>
        </w:rPr>
        <w:t xml:space="preserve"> niezbędne do wyboru operacji przez LGD jest uzyskanie ponad 50% maksymalnej liczby punktów zawartych w „Karcie oceny operacji według lokalnych kryteriów LGD”.</w:t>
      </w:r>
    </w:p>
    <w:p w:rsidR="00F079EF" w:rsidRDefault="00F079EF" w:rsidP="000E1209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0E1209">
        <w:rPr>
          <w:rFonts w:ascii="Tahoma" w:hAnsi="Tahoma" w:cs="Tahoma"/>
          <w:b/>
          <w:sz w:val="24"/>
          <w:szCs w:val="24"/>
        </w:rPr>
        <w:t>Szczegółowe informacje:</w:t>
      </w:r>
      <w:r>
        <w:rPr>
          <w:rFonts w:ascii="Tahoma" w:hAnsi="Tahoma" w:cs="Tahoma"/>
          <w:sz w:val="24"/>
          <w:szCs w:val="24"/>
        </w:rPr>
        <w:t xml:space="preserve"> dotyczące naboru, w tym kryteria wyboru operacji przez LGD, wykaz niezbędnych dokumentów wraz z formularzem wniosku o przyznanie pomocy oraz wykaz dokumentów niezbędnych do weryfikacji spełnienia kryteriów wyboru określonych w LSR dostępne są w siedzibie LGD oraz na stronach internetowych następujących instytucji:</w:t>
      </w:r>
    </w:p>
    <w:p w:rsidR="00F079EF" w:rsidRDefault="00F079EF" w:rsidP="000E1209">
      <w:pPr>
        <w:spacing w:after="0"/>
        <w:jc w:val="both"/>
        <w:rPr>
          <w:rFonts w:ascii="Tahoma" w:hAnsi="Tahoma" w:cs="Tahoma"/>
        </w:rPr>
      </w:pPr>
      <w:r w:rsidRPr="000E1209">
        <w:rPr>
          <w:rFonts w:ascii="Tahoma" w:hAnsi="Tahoma" w:cs="Tahoma"/>
        </w:rPr>
        <w:t xml:space="preserve">Stowarzyszenie – Lokalna Grupa Działania – Dobre Inicjatywy Regionu: </w:t>
      </w:r>
      <w:hyperlink r:id="rId7" w:history="1">
        <w:r w:rsidRPr="00F66203">
          <w:rPr>
            <w:rStyle w:val="Hyperlink"/>
            <w:rFonts w:ascii="Tahoma" w:hAnsi="Tahoma" w:cs="Tahoma"/>
          </w:rPr>
          <w:t>www.lgd-dir.pl</w:t>
        </w:r>
      </w:hyperlink>
    </w:p>
    <w:p w:rsidR="00F079EF" w:rsidRDefault="00F079EF" w:rsidP="000E1209">
      <w:pPr>
        <w:spacing w:after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Urzędu Marszałkowskiego Województwa Zachodniopomorskiego </w:t>
      </w:r>
      <w:hyperlink r:id="rId8" w:history="1">
        <w:r w:rsidRPr="00F66203">
          <w:rPr>
            <w:rStyle w:val="Hyperlink"/>
            <w:rFonts w:ascii="Tahoma" w:hAnsi="Tahoma" w:cs="Tahoma"/>
          </w:rPr>
          <w:t>www.prow.wzp.pl</w:t>
        </w:r>
      </w:hyperlink>
      <w:r>
        <w:rPr>
          <w:rFonts w:ascii="Tahoma" w:hAnsi="Tahoma" w:cs="Tahoma"/>
        </w:rPr>
        <w:t xml:space="preserve"> </w:t>
      </w:r>
    </w:p>
    <w:p w:rsidR="00F079EF" w:rsidRDefault="00F079EF" w:rsidP="000E1209">
      <w:pPr>
        <w:spacing w:after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Agencji Restrukturyzacji i Modernizacji Rolnictwa: </w:t>
      </w:r>
      <w:hyperlink r:id="rId9" w:history="1">
        <w:r w:rsidRPr="00F66203">
          <w:rPr>
            <w:rStyle w:val="Hyperlink"/>
            <w:rFonts w:ascii="Tahoma" w:hAnsi="Tahoma" w:cs="Tahoma"/>
          </w:rPr>
          <w:t>www.arimr.gov.pl</w:t>
        </w:r>
      </w:hyperlink>
      <w:r>
        <w:rPr>
          <w:rFonts w:ascii="Tahoma" w:hAnsi="Tahoma" w:cs="Tahoma"/>
        </w:rPr>
        <w:t xml:space="preserve"> </w:t>
      </w:r>
    </w:p>
    <w:p w:rsidR="00F079EF" w:rsidRDefault="00F079EF" w:rsidP="00A40291">
      <w:pPr>
        <w:spacing w:after="0"/>
        <w:jc w:val="center"/>
        <w:rPr>
          <w:rFonts w:ascii="Tahoma" w:hAnsi="Tahoma" w:cs="Tahoma"/>
          <w:b/>
        </w:rPr>
      </w:pPr>
      <w:r w:rsidRPr="00A40291">
        <w:rPr>
          <w:rFonts w:ascii="Tahoma" w:hAnsi="Tahoma" w:cs="Tahoma"/>
          <w:b/>
        </w:rPr>
        <w:t>Informacje uzyskać można również w biurze Stowarzyszenia – Lokalna Grupa Działania – Dobre Inicjatywy Regionu ul. Staszica 1; 73-130 Dobrzany.</w:t>
      </w:r>
    </w:p>
    <w:p w:rsidR="00F079EF" w:rsidRPr="00A40291" w:rsidRDefault="00F079EF" w:rsidP="00A40291">
      <w:pPr>
        <w:spacing w:after="0"/>
        <w:jc w:val="center"/>
        <w:rPr>
          <w:rFonts w:ascii="Tahoma" w:hAnsi="Tahoma" w:cs="Tahoma"/>
          <w:b/>
          <w:lang w:val="en-US"/>
        </w:rPr>
      </w:pPr>
      <w:r w:rsidRPr="00A40291">
        <w:rPr>
          <w:rFonts w:ascii="Tahoma" w:hAnsi="Tahoma" w:cs="Tahoma"/>
          <w:b/>
          <w:lang w:val="en-US"/>
        </w:rPr>
        <w:t xml:space="preserve">Email: </w:t>
      </w:r>
      <w:hyperlink r:id="rId10" w:history="1">
        <w:r w:rsidRPr="00A40291">
          <w:rPr>
            <w:rStyle w:val="Hyperlink"/>
            <w:rFonts w:ascii="Tahoma" w:hAnsi="Tahoma" w:cs="Tahoma"/>
            <w:b/>
            <w:lang w:val="en-US"/>
          </w:rPr>
          <w:t>lider@dobrzany.pl</w:t>
        </w:r>
      </w:hyperlink>
      <w:r w:rsidRPr="00A40291">
        <w:rPr>
          <w:rFonts w:ascii="Tahoma" w:hAnsi="Tahoma" w:cs="Tahoma"/>
          <w:b/>
          <w:lang w:val="en-US"/>
        </w:rPr>
        <w:t xml:space="preserve"> Tel. 91 562 02 01 wew. 42</w:t>
      </w:r>
    </w:p>
    <w:sectPr w:rsidR="00F079EF" w:rsidRPr="00A40291" w:rsidSect="00472648">
      <w:headerReference w:type="default" r:id="rId11"/>
      <w:footerReference w:type="default" r:id="rId12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79EF" w:rsidRDefault="00F079EF" w:rsidP="003B7249">
      <w:pPr>
        <w:spacing w:after="0" w:line="240" w:lineRule="auto"/>
      </w:pPr>
      <w:r>
        <w:separator/>
      </w:r>
    </w:p>
  </w:endnote>
  <w:endnote w:type="continuationSeparator" w:id="1">
    <w:p w:rsidR="00F079EF" w:rsidRDefault="00F079EF" w:rsidP="003B72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9EF" w:rsidRDefault="00F079EF" w:rsidP="00A40291">
    <w:pPr>
      <w:pStyle w:val="Footer"/>
      <w:ind w:left="-567"/>
      <w:jc w:val="center"/>
    </w:pPr>
    <w:r w:rsidRPr="00CD660C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1" type="#_x0000_t75" style="width:85.5pt;height:54pt;visibility:visible">
          <v:imagedata r:id="rId1" o:title=""/>
        </v:shape>
      </w:pict>
    </w:r>
    <w:r>
      <w:t xml:space="preserve">    </w:t>
    </w:r>
    <w:r w:rsidRPr="00CD660C">
      <w:rPr>
        <w:noProof/>
        <w:lang w:eastAsia="pl-PL"/>
      </w:rPr>
      <w:pict>
        <v:shape id="Obraz 2" o:spid="_x0000_i1042" type="#_x0000_t75" style="width:62.25pt;height:54.75pt;visibility:visible">
          <v:imagedata r:id="rId2" o:title=""/>
        </v:shape>
      </w:pict>
    </w:r>
    <w:r>
      <w:t xml:space="preserve">  </w:t>
    </w:r>
    <w:r w:rsidRPr="00CD660C">
      <w:rPr>
        <w:noProof/>
        <w:lang w:eastAsia="pl-PL"/>
      </w:rPr>
      <w:pict>
        <v:shape id="_x0000_i1043" type="#_x0000_t75" style="width:70.5pt;height:53.25pt;visibility:visible">
          <v:imagedata r:id="rId3" o:title=""/>
        </v:shape>
      </w:pict>
    </w:r>
    <w:r>
      <w:t xml:space="preserve">   </w:t>
    </w:r>
    <w:r w:rsidRPr="00CD660C">
      <w:rPr>
        <w:noProof/>
        <w:lang w:eastAsia="pl-PL"/>
      </w:rPr>
      <w:pict>
        <v:shape id="_x0000_i1044" type="#_x0000_t75" style="width:48.75pt;height:46.5pt;visibility:visible">
          <v:imagedata r:id="rId4" o:title=""/>
        </v:shape>
      </w:pict>
    </w:r>
    <w:r>
      <w:t xml:space="preserve">  </w:t>
    </w:r>
    <w:r w:rsidRPr="00CD660C">
      <w:rPr>
        <w:noProof/>
        <w:lang w:eastAsia="pl-PL"/>
      </w:rPr>
      <w:pict>
        <v:shape id="Obraz 9" o:spid="_x0000_i1045" type="#_x0000_t75" style="width:60pt;height:53.25pt;visibility:visible">
          <v:imagedata r:id="rId5" o:title=""/>
        </v:shape>
      </w:pict>
    </w:r>
    <w:r>
      <w:t xml:space="preserve">  </w:t>
    </w:r>
    <w:r w:rsidRPr="00CD660C">
      <w:rPr>
        <w:noProof/>
        <w:lang w:eastAsia="pl-PL"/>
      </w:rPr>
      <w:pict>
        <v:shape id="Obraz 7" o:spid="_x0000_i1046" type="#_x0000_t75" style="width:99pt;height:54pt;visibility:visible">
          <v:imagedata r:id="rId6" o:title=""/>
        </v:shape>
      </w:pict>
    </w:r>
  </w:p>
  <w:p w:rsidR="00F079EF" w:rsidRDefault="00F079EF" w:rsidP="00835D02">
    <w:pPr>
      <w:pStyle w:val="Footer"/>
      <w:ind w:left="-567"/>
    </w:pPr>
  </w:p>
  <w:p w:rsidR="00F079EF" w:rsidRPr="000E1209" w:rsidRDefault="00F079EF" w:rsidP="000E1209">
    <w:pPr>
      <w:spacing w:line="240" w:lineRule="auto"/>
      <w:jc w:val="center"/>
      <w:rPr>
        <w:sz w:val="20"/>
        <w:szCs w:val="20"/>
      </w:rPr>
    </w:pPr>
    <w:r w:rsidRPr="000E1209">
      <w:rPr>
        <w:sz w:val="20"/>
        <w:szCs w:val="20"/>
      </w:rPr>
      <w:t>Europejski Fundusz Rolny na rzecz Rozwoju Obszarów Wiejskich: Europa inwestująca w obszary wiejskie. Projekt współfinansowany ze środków Unii Europejskiej w ramach Pomocy Technicznej Programu Rozwoju Obszarów Wiejskich na lata 2007-2013</w:t>
    </w:r>
  </w:p>
  <w:p w:rsidR="00F079EF" w:rsidRPr="00835D02" w:rsidRDefault="00F079EF" w:rsidP="00C34C81">
    <w:pPr>
      <w:pStyle w:val="Footer"/>
      <w:ind w:left="-567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79EF" w:rsidRDefault="00F079EF" w:rsidP="003B7249">
      <w:pPr>
        <w:spacing w:after="0" w:line="240" w:lineRule="auto"/>
      </w:pPr>
      <w:r>
        <w:separator/>
      </w:r>
    </w:p>
  </w:footnote>
  <w:footnote w:type="continuationSeparator" w:id="1">
    <w:p w:rsidR="00F079EF" w:rsidRDefault="00F079EF" w:rsidP="003B72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9EF" w:rsidRDefault="00F079EF" w:rsidP="00A40291">
    <w:pPr>
      <w:pStyle w:val="Header"/>
      <w:tabs>
        <w:tab w:val="clear" w:pos="9072"/>
        <w:tab w:val="right" w:pos="9781"/>
      </w:tabs>
      <w:ind w:left="2544" w:firstLine="5244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s2049" type="#_x0000_t75" style="position:absolute;left:0;text-align:left;margin-left:448.15pt;margin-top:-18.9pt;width:53.75pt;height:60.75pt;z-index:251660288;visibility:visible">
          <v:imagedata r:id="rId1" o:title=""/>
          <w10:wrap type="square" side="left"/>
        </v:shape>
      </w:pict>
    </w:r>
    <w:r>
      <w:t>Zarząd</w:t>
    </w:r>
  </w:p>
  <w:p w:rsidR="00F079EF" w:rsidRDefault="00F079EF" w:rsidP="007410E2">
    <w:pPr>
      <w:pStyle w:val="Header"/>
      <w:tabs>
        <w:tab w:val="clear" w:pos="9072"/>
        <w:tab w:val="right" w:pos="9781"/>
      </w:tabs>
      <w:ind w:left="-708" w:right="-567" w:hanging="1"/>
    </w:pPr>
    <w:r>
      <w:tab/>
    </w:r>
    <w:r>
      <w:tab/>
      <w:t xml:space="preserve">                                                                                     Województwa Zachodniopomorskiego</w:t>
    </w:r>
  </w:p>
  <w:p w:rsidR="00F079EF" w:rsidRDefault="00F079EF" w:rsidP="009160F8">
    <w:pPr>
      <w:pStyle w:val="Header"/>
      <w:tabs>
        <w:tab w:val="clear" w:pos="4536"/>
      </w:tabs>
      <w:ind w:left="-708" w:right="-567" w:hanging="1"/>
    </w:pPr>
    <w:r>
      <w:tab/>
    </w:r>
    <w:r>
      <w:tab/>
      <w:t xml:space="preserve">                                                                                                  70-540 Szczecin, ul. Korsarzy 34                                                                                                                                                                                    </w:t>
    </w:r>
    <w:r w:rsidRPr="00CD660C">
      <w:rPr>
        <w:noProof/>
        <w:lang w:eastAsia="pl-PL"/>
      </w:rPr>
      <w:pict>
        <v:shape id="Obraz 1" o:spid="_x0000_i1030" type="#_x0000_t75" style="width:48.75pt;height:55.5pt;visibility:visible">
          <v:imagedata r:id="rId1" o:title=""/>
        </v:shape>
      </w:pict>
    </w:r>
    <w:r w:rsidRPr="00CD660C">
      <w:rPr>
        <w:noProof/>
        <w:lang w:eastAsia="pl-PL"/>
      </w:rPr>
      <w:pict>
        <v:shape id="Obraz 6" o:spid="_x0000_i1031" type="#_x0000_t75" style="width:449.25pt;height:508.5pt;visibility:visible">
          <v:imagedata r:id="rId2" o:title=""/>
        </v:shape>
      </w:pict>
    </w:r>
    <w:r w:rsidRPr="00CD660C">
      <w:rPr>
        <w:noProof/>
        <w:lang w:eastAsia="pl-PL"/>
      </w:rPr>
      <w:pict>
        <v:shape id="Obraz 5" o:spid="_x0000_i1032" type="#_x0000_t75" style="width:449.25pt;height:508.5pt;visibility:visible">
          <v:imagedata r:id="rId2" o:title=""/>
        </v:shape>
      </w:pict>
    </w:r>
    <w:r>
      <w:t xml:space="preserve">                   </w:t>
    </w:r>
    <w:r w:rsidRPr="00CD660C">
      <w:rPr>
        <w:noProof/>
        <w:lang w:eastAsia="pl-PL"/>
      </w:rPr>
      <w:pict>
        <v:shape id="Obraz 4" o:spid="_x0000_i1033" type="#_x0000_t75" style="width:450.75pt;height:346.5pt;visibility:visible">
          <v:imagedata r:id="rId3" o:title=""/>
        </v:shape>
      </w:pict>
    </w:r>
    <w:r w:rsidRPr="00CD660C">
      <w:rPr>
        <w:noProof/>
        <w:lang w:eastAsia="pl-PL"/>
      </w:rPr>
      <w:pict>
        <v:shape id="Obraz 3" o:spid="_x0000_i1034" type="#_x0000_t75" style="width:450.75pt;height:346.5pt;visibility:visible">
          <v:imagedata r:id="rId3" o:title=""/>
        </v:shape>
      </w:pict>
    </w:r>
    <w:r>
      <w:tab/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C1636"/>
    <w:multiLevelType w:val="hybridMultilevel"/>
    <w:tmpl w:val="5F5A59A8"/>
    <w:lvl w:ilvl="0" w:tplc="51D852C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63BF516F"/>
    <w:multiLevelType w:val="hybridMultilevel"/>
    <w:tmpl w:val="E688878A"/>
    <w:lvl w:ilvl="0" w:tplc="509CFE9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6B6E248D"/>
    <w:multiLevelType w:val="hybridMultilevel"/>
    <w:tmpl w:val="5396096E"/>
    <w:lvl w:ilvl="0" w:tplc="2DB8768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85BB2"/>
    <w:rsid w:val="000218D1"/>
    <w:rsid w:val="00051607"/>
    <w:rsid w:val="00076D31"/>
    <w:rsid w:val="00095FE3"/>
    <w:rsid w:val="000E1209"/>
    <w:rsid w:val="00143A0A"/>
    <w:rsid w:val="00163D39"/>
    <w:rsid w:val="001C681E"/>
    <w:rsid w:val="001D017E"/>
    <w:rsid w:val="001D7B8B"/>
    <w:rsid w:val="00201C28"/>
    <w:rsid w:val="00215E86"/>
    <w:rsid w:val="00274AC6"/>
    <w:rsid w:val="003550C8"/>
    <w:rsid w:val="00355CD0"/>
    <w:rsid w:val="00363CEE"/>
    <w:rsid w:val="003B7249"/>
    <w:rsid w:val="003F4880"/>
    <w:rsid w:val="0040348E"/>
    <w:rsid w:val="00403EF5"/>
    <w:rsid w:val="004518E3"/>
    <w:rsid w:val="00472648"/>
    <w:rsid w:val="00476DEA"/>
    <w:rsid w:val="004A3A81"/>
    <w:rsid w:val="004D3B2A"/>
    <w:rsid w:val="004D7D35"/>
    <w:rsid w:val="004F484D"/>
    <w:rsid w:val="004F5A0D"/>
    <w:rsid w:val="00577E97"/>
    <w:rsid w:val="005A1067"/>
    <w:rsid w:val="005B0FDD"/>
    <w:rsid w:val="00671C8C"/>
    <w:rsid w:val="00681D02"/>
    <w:rsid w:val="0073417B"/>
    <w:rsid w:val="007410E2"/>
    <w:rsid w:val="00775B81"/>
    <w:rsid w:val="00785BB2"/>
    <w:rsid w:val="00835D02"/>
    <w:rsid w:val="00843F1C"/>
    <w:rsid w:val="009160F8"/>
    <w:rsid w:val="00982EFA"/>
    <w:rsid w:val="00996280"/>
    <w:rsid w:val="009E24E3"/>
    <w:rsid w:val="00A40291"/>
    <w:rsid w:val="00A4489F"/>
    <w:rsid w:val="00A80046"/>
    <w:rsid w:val="00A8450A"/>
    <w:rsid w:val="00BD7B1B"/>
    <w:rsid w:val="00C12026"/>
    <w:rsid w:val="00C34C81"/>
    <w:rsid w:val="00C418CC"/>
    <w:rsid w:val="00C512BE"/>
    <w:rsid w:val="00C66839"/>
    <w:rsid w:val="00C71052"/>
    <w:rsid w:val="00CD660C"/>
    <w:rsid w:val="00CE7E01"/>
    <w:rsid w:val="00D44EFF"/>
    <w:rsid w:val="00DC32F9"/>
    <w:rsid w:val="00F079EF"/>
    <w:rsid w:val="00F66203"/>
    <w:rsid w:val="00F72547"/>
    <w:rsid w:val="00F7793D"/>
    <w:rsid w:val="00FC6A8F"/>
    <w:rsid w:val="00FD0F16"/>
    <w:rsid w:val="00FE7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5BB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785BB2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C66839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3B72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B7249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semiHidden/>
    <w:rsid w:val="003B72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B7249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3B7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B7249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472648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604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04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w.wzp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lgd-dir.pl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lider@dobrzany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rimr.gov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1</Pages>
  <Words>306</Words>
  <Characters>1837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LGD-WIR</dc:creator>
  <cp:keywords/>
  <dc:description/>
  <cp:lastModifiedBy>rmarzec</cp:lastModifiedBy>
  <cp:revision>6</cp:revision>
  <cp:lastPrinted>2012-04-26T12:55:00Z</cp:lastPrinted>
  <dcterms:created xsi:type="dcterms:W3CDTF">2012-03-06T10:30:00Z</dcterms:created>
  <dcterms:modified xsi:type="dcterms:W3CDTF">2012-04-26T12:55:00Z</dcterms:modified>
</cp:coreProperties>
</file>